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A77" w:rsidRDefault="00A97E6A">
      <w:pPr>
        <w:pStyle w:val="Textbody"/>
        <w:spacing w:after="0" w:line="360" w:lineRule="auto"/>
        <w:jc w:val="center"/>
        <w:rPr>
          <w:b/>
        </w:rPr>
      </w:pPr>
      <w:bookmarkStart w:id="0" w:name="_GoBack"/>
      <w:bookmarkEnd w:id="0"/>
      <w:r>
        <w:rPr>
          <w:b/>
        </w:rPr>
        <w:t>Отчет о проведении недели английского языка</w:t>
      </w:r>
    </w:p>
    <w:p w:rsidR="00310A77" w:rsidRDefault="00A97E6A">
      <w:pPr>
        <w:pStyle w:val="Textbody"/>
        <w:spacing w:after="0" w:line="360" w:lineRule="auto"/>
        <w:jc w:val="center"/>
        <w:rPr>
          <w:b/>
        </w:rPr>
      </w:pPr>
      <w:r>
        <w:rPr>
          <w:b/>
        </w:rPr>
        <w:t>с 14   по  19 февраля 2022 года в средней общеобразовательной школе №27</w:t>
      </w:r>
    </w:p>
    <w:p w:rsidR="00310A77" w:rsidRDefault="00A97E6A">
      <w:pPr>
        <w:pStyle w:val="Textbody"/>
        <w:spacing w:after="0" w:line="360" w:lineRule="auto"/>
        <w:jc w:val="center"/>
        <w:rPr>
          <w:b/>
        </w:rPr>
      </w:pPr>
      <w:r>
        <w:rPr>
          <w:b/>
        </w:rPr>
        <w:t>Первомайского района города Бишкек</w:t>
      </w:r>
    </w:p>
    <w:p w:rsidR="00310A77" w:rsidRDefault="00310A77">
      <w:pPr>
        <w:pStyle w:val="Textbody"/>
        <w:spacing w:after="0" w:line="360" w:lineRule="auto"/>
        <w:jc w:val="center"/>
        <w:rPr>
          <w:b/>
        </w:rPr>
      </w:pPr>
    </w:p>
    <w:p w:rsidR="00310A77" w:rsidRDefault="00A97E6A">
      <w:pPr>
        <w:pStyle w:val="Textbody"/>
        <w:spacing w:after="0" w:line="360" w:lineRule="auto"/>
        <w:jc w:val="both"/>
      </w:pPr>
      <w:r>
        <w:t xml:space="preserve">    </w:t>
      </w:r>
      <w:r>
        <w:tab/>
        <w:t xml:space="preserve">  Проведение недели   </w:t>
      </w:r>
      <w:r>
        <w:t>английского языка это не только праздник, но и прекрасная возможность прохождения  языковой практики, поскольку все мероприятия,  конкурсы, представления проходят  на английском языке.  Она не только углубляет и расширяет знание английского языка, но и спо</w:t>
      </w:r>
      <w:r>
        <w:t>собствует расширению культурологического кругозора школьников, развитию их творческой активности.</w:t>
      </w:r>
    </w:p>
    <w:p w:rsidR="00310A77" w:rsidRDefault="00A97E6A">
      <w:pPr>
        <w:pStyle w:val="Textbody"/>
        <w:spacing w:after="0" w:line="360" w:lineRule="auto"/>
        <w:jc w:val="both"/>
      </w:pPr>
      <w:r>
        <w:t xml:space="preserve">    </w:t>
      </w:r>
      <w:r>
        <w:tab/>
        <w:t xml:space="preserve">  Республиканская Неделя английского языка проводилась с 14-февраля по 19 февраля 2022 года с целью повышения интереса к изучению английского языка через</w:t>
      </w:r>
      <w:r>
        <w:t xml:space="preserve"> нетрадиционные формы работы. Мероприятиями удалось охватить учащихся с 3-го по 11 класс. Девизом Недели  стал слоган    «Английский язык — язык международного общения».</w:t>
      </w:r>
    </w:p>
    <w:p w:rsidR="00310A77" w:rsidRDefault="00A97E6A">
      <w:pPr>
        <w:pStyle w:val="Textbody"/>
        <w:spacing w:after="0" w:line="360" w:lineRule="auto"/>
        <w:jc w:val="both"/>
      </w:pPr>
      <w:r>
        <w:t xml:space="preserve">      </w:t>
      </w:r>
      <w:r>
        <w:tab/>
        <w:t>На очередном заседании методического объединения  учителей английского языка  б</w:t>
      </w:r>
      <w:r>
        <w:t>ыли  запланированы  и учтены задачи работы на 2021-2022 учебный год.</w:t>
      </w:r>
    </w:p>
    <w:p w:rsidR="00310A77" w:rsidRDefault="00A97E6A">
      <w:pPr>
        <w:pStyle w:val="Textbody"/>
        <w:spacing w:after="0" w:line="360" w:lineRule="auto"/>
        <w:jc w:val="both"/>
      </w:pPr>
      <w:r>
        <w:t xml:space="preserve"> </w:t>
      </w:r>
      <w:r>
        <w:tab/>
        <w:t xml:space="preserve"> При планировании  Недели  был составлен и утвержден план мероприятий и уроков, направленных на достижение главной цели-повышения интереса учащихся к изучению английского языка через вн</w:t>
      </w:r>
      <w:r>
        <w:t>еклассную работу и урочную работу.</w:t>
      </w:r>
    </w:p>
    <w:p w:rsidR="00310A77" w:rsidRDefault="00A97E6A">
      <w:pPr>
        <w:pStyle w:val="Textbody"/>
        <w:spacing w:after="0" w:line="360" w:lineRule="auto"/>
        <w:ind w:firstLine="709"/>
        <w:jc w:val="both"/>
      </w:pPr>
      <w:r>
        <w:t>Учителя методического объединения при проведении уроков ориентировались на государственный образовательный стандарт, широко использовали интернет презентации и мультимедийное оборудование в кабинетах школы, так как наличи</w:t>
      </w:r>
      <w:r>
        <w:t>е интернет связи от Акнет провайдера дает широкие возможности использования интернет соединения.</w:t>
      </w:r>
    </w:p>
    <w:p w:rsidR="00310A77" w:rsidRDefault="00310A77">
      <w:pPr>
        <w:spacing w:line="360" w:lineRule="auto"/>
        <w:jc w:val="both"/>
      </w:pPr>
    </w:p>
    <w:p w:rsidR="00310A77" w:rsidRDefault="00A97E6A">
      <w:pPr>
        <w:pStyle w:val="Textbody"/>
        <w:spacing w:after="0" w:line="360" w:lineRule="auto"/>
        <w:jc w:val="both"/>
        <w:rPr>
          <w:b/>
        </w:rPr>
      </w:pPr>
      <w:r>
        <w:rPr>
          <w:b/>
        </w:rPr>
        <w:t>Цель проведения декады:</w:t>
      </w:r>
    </w:p>
    <w:p w:rsidR="00310A77" w:rsidRDefault="00310A77">
      <w:pPr>
        <w:pStyle w:val="Textbody"/>
        <w:spacing w:after="0" w:line="360" w:lineRule="auto"/>
        <w:jc w:val="both"/>
        <w:rPr>
          <w:b/>
        </w:rPr>
      </w:pPr>
    </w:p>
    <w:p w:rsidR="00310A77" w:rsidRDefault="00A97E6A">
      <w:pPr>
        <w:pStyle w:val="Textbody"/>
        <w:spacing w:after="0" w:line="360" w:lineRule="auto"/>
        <w:ind w:firstLine="709"/>
        <w:jc w:val="both"/>
      </w:pPr>
      <w:r>
        <w:t>Целью проведение республиканской Недели английского языка  являются:</w:t>
      </w:r>
    </w:p>
    <w:p w:rsidR="00310A77" w:rsidRDefault="00A97E6A">
      <w:pPr>
        <w:pStyle w:val="Textbody"/>
        <w:numPr>
          <w:ilvl w:val="0"/>
          <w:numId w:val="1"/>
        </w:numPr>
        <w:spacing w:after="0" w:line="360" w:lineRule="auto"/>
        <w:jc w:val="both"/>
      </w:pPr>
      <w:r>
        <w:t xml:space="preserve">Создание условий для раскрытия творческих способностей учащихся </w:t>
      </w:r>
      <w:r>
        <w:t xml:space="preserve"> по английскому языку; </w:t>
      </w:r>
    </w:p>
    <w:p w:rsidR="00310A77" w:rsidRDefault="00A97E6A">
      <w:pPr>
        <w:pStyle w:val="Textbody"/>
        <w:numPr>
          <w:ilvl w:val="0"/>
          <w:numId w:val="1"/>
        </w:numPr>
        <w:spacing w:after="0" w:line="360" w:lineRule="auto"/>
        <w:jc w:val="both"/>
      </w:pPr>
      <w:r>
        <w:t>Развитие интереса учащихся к иностранным языкам,   совершенствование речевой компетенции учащихся по всем видам речевой деятельности, умений практического владения учащимися английским языком;</w:t>
      </w:r>
    </w:p>
    <w:p w:rsidR="00310A77" w:rsidRDefault="00A97E6A">
      <w:pPr>
        <w:pStyle w:val="Textbody"/>
        <w:numPr>
          <w:ilvl w:val="0"/>
          <w:numId w:val="1"/>
        </w:numPr>
        <w:spacing w:after="0" w:line="360" w:lineRule="auto"/>
        <w:jc w:val="both"/>
      </w:pPr>
      <w:r>
        <w:t xml:space="preserve">Стимулирование учащихся к </w:t>
      </w:r>
      <w:r>
        <w:t>самостоятельной работе, развитие умений работать в коллективе и принимать совместные решения,  формирование и развитие организаторских способностей учащихся</w:t>
      </w:r>
    </w:p>
    <w:p w:rsidR="00310A77" w:rsidRDefault="00310A77">
      <w:pPr>
        <w:pStyle w:val="Textbody"/>
        <w:spacing w:after="0" w:line="360" w:lineRule="auto"/>
        <w:ind w:left="1605"/>
        <w:jc w:val="both"/>
      </w:pPr>
    </w:p>
    <w:p w:rsidR="00310A77" w:rsidRDefault="00A97E6A">
      <w:pPr>
        <w:pStyle w:val="Textbody"/>
        <w:spacing w:after="0" w:line="360" w:lineRule="auto"/>
        <w:ind w:firstLine="709"/>
        <w:jc w:val="both"/>
      </w:pPr>
      <w:r>
        <w:lastRenderedPageBreak/>
        <w:t>И    поставлены следующие задачи:</w:t>
      </w:r>
    </w:p>
    <w:p w:rsidR="00310A77" w:rsidRDefault="00A97E6A">
      <w:pPr>
        <w:pStyle w:val="Textbody"/>
        <w:spacing w:after="0" w:line="360" w:lineRule="auto"/>
        <w:jc w:val="both"/>
      </w:pPr>
      <w:r>
        <w:t>- Усиление мотивации к иноязычному образованию и поддержание инт</w:t>
      </w:r>
      <w:r>
        <w:t>ереса к изучению английского языка  на должном уровне;</w:t>
      </w:r>
    </w:p>
    <w:p w:rsidR="00310A77" w:rsidRDefault="00A97E6A">
      <w:pPr>
        <w:pStyle w:val="Textbody"/>
        <w:spacing w:after="0" w:line="360" w:lineRule="auto"/>
        <w:jc w:val="both"/>
      </w:pPr>
      <w:r>
        <w:t>- Совершенствование знаний и умений, приобретенных на уроках иностранного языка;</w:t>
      </w:r>
    </w:p>
    <w:p w:rsidR="00310A77" w:rsidRDefault="00A97E6A">
      <w:pPr>
        <w:pStyle w:val="Textbody"/>
        <w:spacing w:after="0" w:line="360" w:lineRule="auto"/>
        <w:jc w:val="both"/>
      </w:pPr>
      <w:r>
        <w:t>- Расширение кругозора учащихся всех возрастов;</w:t>
      </w:r>
    </w:p>
    <w:p w:rsidR="00310A77" w:rsidRDefault="00A97E6A">
      <w:pPr>
        <w:pStyle w:val="Textbody"/>
        <w:spacing w:after="0" w:line="360" w:lineRule="auto"/>
        <w:jc w:val="both"/>
      </w:pPr>
      <w:r>
        <w:t>- Развитие их творческих способностей, самостоятельности, эстетичных вку</w:t>
      </w:r>
      <w:r>
        <w:t>сов;</w:t>
      </w:r>
    </w:p>
    <w:p w:rsidR="00310A77" w:rsidRDefault="00A97E6A">
      <w:pPr>
        <w:pStyle w:val="Textbody"/>
        <w:spacing w:after="0" w:line="360" w:lineRule="auto"/>
        <w:jc w:val="both"/>
      </w:pPr>
      <w:r>
        <w:t>- Увеличение активного словарного запаса учащихся всех возрастов;</w:t>
      </w:r>
    </w:p>
    <w:p w:rsidR="00310A77" w:rsidRDefault="00A97E6A">
      <w:pPr>
        <w:pStyle w:val="Textbody"/>
        <w:spacing w:after="0" w:line="360" w:lineRule="auto"/>
        <w:jc w:val="both"/>
      </w:pPr>
      <w:r>
        <w:t>- Применение речевых навыков на практике;</w:t>
      </w:r>
    </w:p>
    <w:p w:rsidR="00310A77" w:rsidRDefault="00A97E6A">
      <w:pPr>
        <w:pStyle w:val="Textbody"/>
        <w:spacing w:after="0" w:line="360" w:lineRule="auto"/>
        <w:jc w:val="both"/>
      </w:pPr>
      <w:r>
        <w:t xml:space="preserve"> - Повышение культурного уровня учащихся;</w:t>
      </w:r>
    </w:p>
    <w:p w:rsidR="00310A77" w:rsidRDefault="00A97E6A">
      <w:pPr>
        <w:pStyle w:val="Textbody"/>
        <w:spacing w:after="0" w:line="360" w:lineRule="auto"/>
        <w:jc w:val="both"/>
      </w:pPr>
      <w:r>
        <w:t xml:space="preserve"> - Развитие навыков креативного мышления, независимо от возраста и уровня владения английским языком;</w:t>
      </w:r>
    </w:p>
    <w:p w:rsidR="00310A77" w:rsidRDefault="00A97E6A">
      <w:pPr>
        <w:pStyle w:val="Textbody"/>
        <w:spacing w:after="0" w:line="360" w:lineRule="auto"/>
        <w:jc w:val="both"/>
      </w:pPr>
      <w:r>
        <w:t>- Вовлечение  учащихся школы в события Недели, предлагая им задания и мероприятия посильного уровня.</w:t>
      </w:r>
    </w:p>
    <w:p w:rsidR="00310A77" w:rsidRDefault="00A97E6A">
      <w:pPr>
        <w:pStyle w:val="Textbody"/>
        <w:spacing w:after="0" w:line="360" w:lineRule="auto"/>
        <w:jc w:val="both"/>
      </w:pPr>
      <w:r>
        <w:t>Для успешной реализации поставленных задач учителями школьного методического объединения был разработан и утвержден план проведения недели английского язы</w:t>
      </w:r>
      <w:r>
        <w:t>ка.</w:t>
      </w:r>
    </w:p>
    <w:p w:rsidR="00310A77" w:rsidRDefault="00310A77">
      <w:pPr>
        <w:pStyle w:val="Textbody"/>
        <w:spacing w:after="0" w:line="360" w:lineRule="auto"/>
        <w:jc w:val="both"/>
        <w:rPr>
          <w:b/>
        </w:rPr>
      </w:pPr>
    </w:p>
    <w:p w:rsidR="00310A77" w:rsidRDefault="00A97E6A">
      <w:pPr>
        <w:pStyle w:val="Textbody"/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План</w:t>
      </w:r>
    </w:p>
    <w:p w:rsidR="00310A77" w:rsidRDefault="00A97E6A">
      <w:pPr>
        <w:pStyle w:val="Textbody"/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проведения Республиканской Недели английского языка</w:t>
      </w:r>
    </w:p>
    <w:p w:rsidR="00310A77" w:rsidRDefault="00A97E6A">
      <w:pPr>
        <w:pStyle w:val="Textbody"/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с 14 по 19 февраля 2022 года</w:t>
      </w:r>
    </w:p>
    <w:tbl>
      <w:tblPr>
        <w:tblW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694"/>
        <w:gridCol w:w="1417"/>
        <w:gridCol w:w="1418"/>
        <w:gridCol w:w="1417"/>
        <w:gridCol w:w="2120"/>
      </w:tblGrid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Место проведения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Ответственные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Открытие недели английского языка «Презентация английского языка»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5-11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14.02.20</w:t>
            </w:r>
            <w:r>
              <w:rPr>
                <w:lang w:val="en-US"/>
              </w:rPr>
              <w:t>22</w:t>
            </w:r>
          </w:p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В фойе школы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Сырдыбаева М.Э</w:t>
            </w:r>
          </w:p>
          <w:p w:rsidR="00310A77" w:rsidRDefault="00310A77">
            <w:pPr>
              <w:pStyle w:val="TableContents"/>
              <w:spacing w:line="360" w:lineRule="auto"/>
              <w:jc w:val="both"/>
            </w:pP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extbody"/>
              <w:spacing w:after="0" w:line="360" w:lineRule="auto"/>
              <w:jc w:val="both"/>
              <w:rPr>
                <w:lang w:val="en-US"/>
              </w:rPr>
            </w:pPr>
            <w:r>
              <w:t>Урок</w:t>
            </w:r>
            <w:r>
              <w:rPr>
                <w:lang w:val="en-US"/>
              </w:rPr>
              <w:t xml:space="preserve"> </w:t>
            </w:r>
            <w:r>
              <w:t>по</w:t>
            </w:r>
            <w:r>
              <w:rPr>
                <w:lang w:val="en-US"/>
              </w:rPr>
              <w:t xml:space="preserve"> </w:t>
            </w:r>
            <w:r>
              <w:t>теме</w:t>
            </w:r>
            <w:r>
              <w:rPr>
                <w:lang w:val="en-US"/>
              </w:rPr>
              <w:t xml:space="preserve"> “My future hopes and plans”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rPr>
                <w:lang w:val="en-US"/>
              </w:rPr>
              <w:t>6</w:t>
            </w:r>
            <w:r>
              <w:t>д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16.02.</w:t>
            </w:r>
            <w:r>
              <w:rPr>
                <w:lang w:val="en-US"/>
              </w:rPr>
              <w:t>2022</w:t>
            </w:r>
          </w:p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rPr>
                <w:lang w:val="en-US"/>
              </w:rPr>
              <w:t xml:space="preserve">15:20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Кабинет №210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Сырдыбаева М.Э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Урок обобщение на тему</w:t>
            </w:r>
          </w:p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«</w:t>
            </w:r>
            <w:r>
              <w:rPr>
                <w:lang w:val="en-US"/>
              </w:rPr>
              <w:t>My</w:t>
            </w:r>
            <w:r>
              <w:t xml:space="preserve"> </w:t>
            </w:r>
            <w:r>
              <w:rPr>
                <w:lang w:val="en-US"/>
              </w:rPr>
              <w:t>house</w:t>
            </w:r>
            <w: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5в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17.02.2022</w:t>
            </w:r>
          </w:p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9:45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Кабинет</w:t>
            </w:r>
          </w:p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№ 209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Мухутдинова Н.Б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extbody"/>
              <w:spacing w:after="0" w:line="360" w:lineRule="auto"/>
              <w:jc w:val="both"/>
              <w:rPr>
                <w:lang w:val="en-US"/>
              </w:rPr>
            </w:pPr>
            <w:r>
              <w:t>Рассказываем</w:t>
            </w:r>
            <w:r>
              <w:rPr>
                <w:lang w:val="en-US"/>
              </w:rPr>
              <w:t xml:space="preserve">  </w:t>
            </w:r>
            <w:r>
              <w:t>сказку</w:t>
            </w:r>
          </w:p>
          <w:p w:rsidR="00310A77" w:rsidRDefault="00A97E6A">
            <w:pPr>
              <w:pStyle w:val="Textbody"/>
              <w:spacing w:after="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«The world of fairy tales»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6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16.02.2022   10:00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 xml:space="preserve">Онлайн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Сырдыбаева М.Э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t>Урок</w:t>
            </w:r>
            <w:r>
              <w:rPr>
                <w:lang w:val="en-US"/>
              </w:rPr>
              <w:t xml:space="preserve"> </w:t>
            </w:r>
            <w:r>
              <w:t>по</w:t>
            </w:r>
            <w:r>
              <w:rPr>
                <w:lang w:val="en-US"/>
              </w:rPr>
              <w:t xml:space="preserve"> </w:t>
            </w:r>
            <w:r>
              <w:t>теме</w:t>
            </w:r>
          </w:p>
          <w:p w:rsidR="00310A77" w:rsidRDefault="00A97E6A">
            <w:pPr>
              <w:pStyle w:val="Textbody"/>
              <w:spacing w:after="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«Characteristics of </w:t>
            </w:r>
            <w:r>
              <w:rPr>
                <w:lang w:val="en-US"/>
              </w:rPr>
              <w:lastRenderedPageBreak/>
              <w:t>Americans»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lastRenderedPageBreak/>
              <w:t>10б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15.02.2022</w:t>
            </w:r>
          </w:p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8:50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Кабинет № 103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Боскобеева А.А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lastRenderedPageBreak/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t>Конкур</w:t>
            </w:r>
            <w:proofErr w:type="gramStart"/>
            <w:r>
              <w:t>с</w:t>
            </w:r>
            <w:r>
              <w:rPr>
                <w:lang w:val="en-US"/>
              </w:rPr>
              <w:t>-</w:t>
            </w:r>
            <w:proofErr w:type="gramEnd"/>
            <w:r>
              <w:rPr>
                <w:lang w:val="en-US"/>
              </w:rPr>
              <w:t xml:space="preserve"> </w:t>
            </w:r>
            <w:r>
              <w:t>презентация</w:t>
            </w:r>
            <w:r>
              <w:rPr>
                <w:lang w:val="en-US"/>
              </w:rPr>
              <w:t xml:space="preserve"> </w:t>
            </w:r>
            <w:r>
              <w:t>на</w:t>
            </w:r>
            <w:r>
              <w:rPr>
                <w:lang w:val="en-US"/>
              </w:rPr>
              <w:t xml:space="preserve"> </w:t>
            </w:r>
            <w:r>
              <w:t>тему</w:t>
            </w:r>
          </w:p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“The English  is a world language”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9-11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17.02.2022  10: 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Онлайн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Боскобеева А.А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t>Урок</w:t>
            </w:r>
            <w:r>
              <w:rPr>
                <w:lang w:val="en-US"/>
              </w:rPr>
              <w:t xml:space="preserve"> </w:t>
            </w:r>
            <w:r>
              <w:t>по</w:t>
            </w:r>
            <w:r>
              <w:rPr>
                <w:lang w:val="en-US"/>
              </w:rPr>
              <w:t xml:space="preserve"> </w:t>
            </w:r>
            <w:r>
              <w:t>теме</w:t>
            </w:r>
            <w:r>
              <w:rPr>
                <w:lang w:val="en-US"/>
              </w:rPr>
              <w:t xml:space="preserve"> «Sport in our life»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11а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 xml:space="preserve">16.02.2022 </w:t>
            </w:r>
          </w:p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9:45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Кабинет №210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Темирбек к</w:t>
            </w:r>
            <w:proofErr w:type="gramStart"/>
            <w:r>
              <w:t xml:space="preserve"> С</w:t>
            </w:r>
            <w:proofErr w:type="gramEnd"/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t>Конкурс</w:t>
            </w:r>
            <w:r>
              <w:rPr>
                <w:lang w:val="en-US"/>
              </w:rPr>
              <w:t xml:space="preserve"> </w:t>
            </w:r>
            <w:r>
              <w:t>танцев</w:t>
            </w:r>
            <w:r>
              <w:rPr>
                <w:lang w:val="en-US"/>
              </w:rPr>
              <w:t xml:space="preserve">  </w:t>
            </w:r>
          </w:p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«Live and Dance 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7-9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15.02.2022   10:00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Онлайн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Мухутдинова Н.Б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t>Конкурс</w:t>
            </w:r>
            <w:r>
              <w:rPr>
                <w:lang w:val="en-US"/>
              </w:rPr>
              <w:t xml:space="preserve"> </w:t>
            </w:r>
            <w:r>
              <w:t>рисунков</w:t>
            </w:r>
          </w:p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« English is an international language»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5-8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14.02.2022   10:00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Фойе 2 этажа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Темирбек к</w:t>
            </w:r>
            <w:proofErr w:type="gramStart"/>
            <w:r>
              <w:t xml:space="preserve"> С</w:t>
            </w:r>
            <w:proofErr w:type="gramEnd"/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t>Конкурс</w:t>
            </w:r>
            <w:r>
              <w:rPr>
                <w:lang w:val="en-US"/>
              </w:rPr>
              <w:t xml:space="preserve"> </w:t>
            </w:r>
            <w:r>
              <w:t>скороговорок</w:t>
            </w:r>
            <w:r>
              <w:rPr>
                <w:lang w:val="en-US"/>
              </w:rPr>
              <w:t xml:space="preserve"> </w:t>
            </w:r>
          </w:p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«English tongue </w:t>
            </w:r>
            <w:r>
              <w:rPr>
                <w:lang w:val="en-US"/>
              </w:rPr>
              <w:t xml:space="preserve">twisters»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5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rPr>
                <w:lang w:val="en-US"/>
              </w:rPr>
              <w:t>15.02.202</w:t>
            </w:r>
            <w:r>
              <w:t>2</w:t>
            </w:r>
          </w:p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Онлайн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Темирбек к</w:t>
            </w:r>
            <w:proofErr w:type="gramStart"/>
            <w:r>
              <w:t xml:space="preserve"> С</w:t>
            </w:r>
            <w:proofErr w:type="gramEnd"/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t>Конкурс</w:t>
            </w:r>
            <w:r>
              <w:rPr>
                <w:lang w:val="en-US"/>
              </w:rPr>
              <w:t xml:space="preserve"> </w:t>
            </w:r>
            <w:r>
              <w:t>чтецов</w:t>
            </w:r>
          </w:p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«My favorite poems»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4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18.02.2022</w:t>
            </w:r>
          </w:p>
          <w:p w:rsidR="00310A77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Онлайн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Акматбекова А.К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Уро</w:t>
            </w:r>
            <w:proofErr w:type="gramStart"/>
            <w:r>
              <w:t>к-</w:t>
            </w:r>
            <w:proofErr w:type="gramEnd"/>
            <w:r>
              <w:t xml:space="preserve"> обобщение  на тему « </w:t>
            </w:r>
            <w:r>
              <w:rPr>
                <w:lang w:val="en-US"/>
              </w:rPr>
              <w:t>Household</w:t>
            </w:r>
            <w:r>
              <w:t xml:space="preserve"> </w:t>
            </w:r>
            <w:r>
              <w:rPr>
                <w:lang w:val="en-US"/>
              </w:rPr>
              <w:t>objects</w:t>
            </w:r>
            <w: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rPr>
                <w:lang w:val="en-US"/>
              </w:rPr>
              <w:t>5а</w:t>
            </w:r>
            <w:r>
              <w:t xml:space="preserve">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14.02.2022 8:50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Кабинет №210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Чыныбекова А.</w:t>
            </w:r>
            <w:proofErr w:type="gramStart"/>
            <w:r>
              <w:t>Ш</w:t>
            </w:r>
            <w:proofErr w:type="gramEnd"/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Pr="00923CA2" w:rsidRDefault="00A97E6A">
            <w:pPr>
              <w:pStyle w:val="TableContents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>
              <w:t>Рефераты</w:t>
            </w:r>
            <w:r>
              <w:rPr>
                <w:lang w:val="en-US"/>
              </w:rPr>
              <w:t xml:space="preserve">  </w:t>
            </w:r>
            <w:r>
              <w:t>на</w:t>
            </w:r>
            <w:r>
              <w:rPr>
                <w:lang w:val="en-US"/>
              </w:rPr>
              <w:t xml:space="preserve"> </w:t>
            </w:r>
            <w:r>
              <w:t>тему</w:t>
            </w:r>
            <w:r>
              <w:rPr>
                <w:lang w:val="en-US"/>
              </w:rPr>
              <w:t xml:space="preserve">  «How many languages you know- that many times you are a person»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10-11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 xml:space="preserve">18.02.2022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 xml:space="preserve">Кабинет </w:t>
            </w:r>
          </w:p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№210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310A77">
            <w:pPr>
              <w:pStyle w:val="TableContents"/>
              <w:spacing w:line="360" w:lineRule="auto"/>
              <w:jc w:val="both"/>
            </w:pPr>
          </w:p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Чыныбекова А.</w:t>
            </w:r>
            <w:proofErr w:type="gramStart"/>
            <w:r>
              <w:t>Ш</w:t>
            </w:r>
            <w:proofErr w:type="gramEnd"/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Конкурс песен «Музыкальный вечер»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10-11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18.02.2022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Актовый зал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Боскобеева А.А     Темирбек к С</w:t>
            </w:r>
          </w:p>
        </w:tc>
      </w:tr>
      <w:tr w:rsidR="00310A77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extbody"/>
              <w:spacing w:after="0" w:line="360" w:lineRule="auto"/>
              <w:jc w:val="both"/>
            </w:pPr>
            <w:r>
              <w:t>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 xml:space="preserve">Закрытие недели английского языка.  Награждение.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5-11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19.02.2022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>Актовый зал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7" w:rsidRDefault="00A97E6A">
            <w:pPr>
              <w:pStyle w:val="TableContents"/>
              <w:spacing w:line="360" w:lineRule="auto"/>
              <w:jc w:val="both"/>
            </w:pPr>
            <w:r>
              <w:t xml:space="preserve">Акматбекова А.К </w:t>
            </w:r>
          </w:p>
        </w:tc>
      </w:tr>
    </w:tbl>
    <w:p w:rsidR="00310A77" w:rsidRDefault="00310A77">
      <w:pPr>
        <w:pStyle w:val="Standard"/>
        <w:tabs>
          <w:tab w:val="left" w:pos="3411"/>
        </w:tabs>
        <w:spacing w:line="360" w:lineRule="auto"/>
        <w:jc w:val="both"/>
      </w:pPr>
    </w:p>
    <w:p w:rsidR="00310A77" w:rsidRDefault="00A97E6A">
      <w:pPr>
        <w:spacing w:line="360" w:lineRule="auto"/>
        <w:ind w:firstLine="709"/>
        <w:jc w:val="both"/>
      </w:pPr>
      <w:r>
        <w:t xml:space="preserve"> Декада проводилась согласно составленному плану.                                         </w:t>
      </w:r>
    </w:p>
    <w:p w:rsidR="00310A77" w:rsidRDefault="00A97E6A">
      <w:pPr>
        <w:pStyle w:val="Standard"/>
        <w:spacing w:line="360" w:lineRule="auto"/>
        <w:ind w:firstLine="709"/>
        <w:jc w:val="both"/>
      </w:pPr>
      <w:r>
        <w:t xml:space="preserve"> Все мероприятия недели английского языка были призваны стиму</w:t>
      </w:r>
      <w:r>
        <w:t xml:space="preserve">лировать общение учащихся на английском языке, развивать творческие способности детей и проводились на английском языке. 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  <w:rPr>
          <w:b/>
        </w:rPr>
      </w:pPr>
    </w:p>
    <w:p w:rsidR="00310A77" w:rsidRDefault="00A97E6A">
      <w:pPr>
        <w:pStyle w:val="Standard"/>
        <w:spacing w:line="360" w:lineRule="auto"/>
        <w:jc w:val="both"/>
      </w:pPr>
      <w:r>
        <w:rPr>
          <w:b/>
        </w:rPr>
        <w:t>- 14.02.2022 состоялась п</w:t>
      </w:r>
      <w:r>
        <w:t xml:space="preserve">резентация английского языка, посвященная открытию Республиканской  Недели английского языка, в    которой </w:t>
      </w:r>
      <w:r>
        <w:t>приняли участие учащиеся с 3-11 класс;</w:t>
      </w:r>
    </w:p>
    <w:p w:rsidR="00310A77" w:rsidRDefault="00A97E6A">
      <w:pPr>
        <w:pStyle w:val="Standard"/>
        <w:spacing w:line="360" w:lineRule="auto"/>
        <w:jc w:val="both"/>
      </w:pPr>
      <w:r>
        <w:t>В холле школы вывешивали стенгазеты, оформили кабинеты в соответствии тематикой Неделя</w:t>
      </w:r>
      <w:proofErr w:type="gramStart"/>
      <w:r>
        <w:t xml:space="preserve"> .</w:t>
      </w:r>
      <w:proofErr w:type="gramEnd"/>
      <w:r>
        <w:t xml:space="preserve"> </w:t>
      </w:r>
    </w:p>
    <w:p w:rsidR="00310A77" w:rsidRDefault="00310A77">
      <w:pPr>
        <w:pStyle w:val="TableContents"/>
        <w:spacing w:line="360" w:lineRule="auto"/>
        <w:jc w:val="both"/>
      </w:pPr>
    </w:p>
    <w:p w:rsidR="00310A77" w:rsidRDefault="00A97E6A">
      <w:pPr>
        <w:pStyle w:val="TableContents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787018" cy="2808607"/>
            <wp:effectExtent l="0" t="0" r="0" b="0"/>
            <wp:docPr id="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018" cy="28086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 w:bidi="ar-SA"/>
        </w:rPr>
        <w:drawing>
          <wp:inline distT="0" distB="0" distL="0" distR="0">
            <wp:extent cx="2539938" cy="2996964"/>
            <wp:effectExtent l="0" t="0" r="0" b="0"/>
            <wp:docPr id="3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938" cy="2996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310A77" w:rsidRDefault="00310A77">
      <w:pPr>
        <w:pStyle w:val="TableContents"/>
        <w:spacing w:line="360" w:lineRule="auto"/>
        <w:jc w:val="both"/>
      </w:pPr>
    </w:p>
    <w:p w:rsidR="00310A77" w:rsidRDefault="00310A77">
      <w:pPr>
        <w:pStyle w:val="TableContents"/>
        <w:spacing w:line="360" w:lineRule="auto"/>
        <w:jc w:val="both"/>
      </w:pPr>
    </w:p>
    <w:p w:rsidR="00310A77" w:rsidRDefault="00310A77">
      <w:pPr>
        <w:pStyle w:val="TableContents"/>
        <w:spacing w:line="360" w:lineRule="auto"/>
        <w:jc w:val="both"/>
      </w:pPr>
    </w:p>
    <w:p w:rsidR="00310A77" w:rsidRDefault="00310A77">
      <w:pPr>
        <w:pStyle w:val="TableContents"/>
        <w:spacing w:line="360" w:lineRule="auto"/>
        <w:jc w:val="both"/>
      </w:pPr>
    </w:p>
    <w:p w:rsidR="00310A77" w:rsidRDefault="00310A77">
      <w:pPr>
        <w:pStyle w:val="TableContents"/>
        <w:spacing w:line="360" w:lineRule="auto"/>
        <w:jc w:val="both"/>
      </w:pPr>
    </w:p>
    <w:p w:rsidR="00310A77" w:rsidRDefault="00A97E6A">
      <w:pPr>
        <w:pStyle w:val="TableContents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6135660" cy="2390022"/>
            <wp:effectExtent l="0" t="0" r="0" b="0"/>
            <wp:docPr id="4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660" cy="23900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10A77" w:rsidRDefault="00310A77">
      <w:pPr>
        <w:pStyle w:val="TableContents"/>
        <w:spacing w:line="360" w:lineRule="auto"/>
        <w:jc w:val="both"/>
      </w:pPr>
    </w:p>
    <w:p w:rsidR="00310A77" w:rsidRDefault="00A97E6A">
      <w:pPr>
        <w:pStyle w:val="TableContents"/>
        <w:spacing w:line="360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685007" cy="2584478"/>
            <wp:effectExtent l="0" t="0" r="1043" b="6322"/>
            <wp:docPr id="5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007" cy="2584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 w:bidi="ar-SA"/>
        </w:rPr>
        <w:drawing>
          <wp:inline distT="0" distB="0" distL="0" distR="0">
            <wp:extent cx="2564709" cy="2794827"/>
            <wp:effectExtent l="0" t="0" r="7041" b="5523"/>
            <wp:docPr id="6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4709" cy="27948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lang w:eastAsia="ru-RU" w:bidi="ar-SA"/>
        </w:rPr>
        <w:t xml:space="preserve"> </w:t>
      </w:r>
    </w:p>
    <w:p w:rsidR="00310A77" w:rsidRDefault="00310A77">
      <w:pPr>
        <w:pStyle w:val="TableContents"/>
        <w:spacing w:line="360" w:lineRule="auto"/>
        <w:jc w:val="both"/>
      </w:pPr>
    </w:p>
    <w:p w:rsidR="00310A77" w:rsidRDefault="00A97E6A">
      <w:pPr>
        <w:pStyle w:val="TableContents"/>
        <w:spacing w:line="360" w:lineRule="auto"/>
        <w:jc w:val="both"/>
      </w:pPr>
      <w:r>
        <w:rPr>
          <w:b/>
        </w:rPr>
        <w:t xml:space="preserve">- 18.02.2022   Конкурс </w:t>
      </w:r>
      <w:r>
        <w:rPr>
          <w:b/>
        </w:rPr>
        <w:t>чтецов «</w:t>
      </w:r>
      <w:r>
        <w:rPr>
          <w:b/>
          <w:lang w:val="en-US"/>
        </w:rPr>
        <w:t>My</w:t>
      </w:r>
      <w:r>
        <w:rPr>
          <w:b/>
        </w:rPr>
        <w:t xml:space="preserve"> </w:t>
      </w:r>
      <w:r>
        <w:rPr>
          <w:b/>
          <w:lang w:val="en-US"/>
        </w:rPr>
        <w:t>favorite</w:t>
      </w:r>
      <w:r>
        <w:rPr>
          <w:b/>
        </w:rPr>
        <w:t xml:space="preserve"> </w:t>
      </w:r>
      <w:r>
        <w:rPr>
          <w:b/>
          <w:lang w:val="en-US"/>
        </w:rPr>
        <w:t>poems</w:t>
      </w:r>
      <w:r>
        <w:rPr>
          <w:b/>
        </w:rPr>
        <w:t>» прошел среди учащихся 4-х классов.</w:t>
      </w:r>
      <w:r>
        <w:t xml:space="preserve"> </w:t>
      </w:r>
      <w:r>
        <w:rPr>
          <w:b/>
        </w:rPr>
        <w:t>Конкурс проводился опытным учителем  английского языка Акматбековой А.</w:t>
      </w:r>
      <w:proofErr w:type="gramStart"/>
      <w:r>
        <w:rPr>
          <w:b/>
        </w:rPr>
        <w:t>К</w:t>
      </w:r>
      <w:proofErr w:type="gramEnd"/>
      <w:r>
        <w:t xml:space="preserve"> </w:t>
      </w:r>
    </w:p>
    <w:p w:rsidR="00310A77" w:rsidRDefault="00A97E6A">
      <w:pPr>
        <w:pStyle w:val="Standard"/>
        <w:spacing w:line="360" w:lineRule="auto"/>
        <w:jc w:val="both"/>
      </w:pPr>
      <w:r>
        <w:t>С целью  развития  навыков устной речи, грамотного произношения английских звуков; умения  передавать содержание стихотво</w:t>
      </w:r>
      <w:r>
        <w:t xml:space="preserve">рений, конечно </w:t>
      </w:r>
      <w:proofErr w:type="gramStart"/>
      <w:r>
        <w:t>же</w:t>
      </w:r>
      <w:proofErr w:type="gramEnd"/>
      <w:r>
        <w:t xml:space="preserve">  рассматривался и артистизм исполнения.</w:t>
      </w:r>
    </w:p>
    <w:p w:rsidR="00310A77" w:rsidRDefault="00A97E6A">
      <w:pPr>
        <w:pStyle w:val="Standard"/>
        <w:spacing w:line="360" w:lineRule="auto"/>
        <w:jc w:val="both"/>
      </w:pPr>
      <w:r>
        <w:t>Учащиеся показали свои знания английского языка в разных видах речевой деятельности. За несколько дней до конкурса они были ознакомлены с условиями его проведения. На творческом этапе ребята показал</w:t>
      </w:r>
      <w:r>
        <w:t xml:space="preserve">и свои артистические способности и знание английских  стихов.  В конкурсе приняли участие 13 учащихся. Все читали очень хорошо, только некоторые оказались немного лучше, чем другие. Конкурс проводился в онлайн формате. 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337764" cy="2786515"/>
            <wp:effectExtent l="0" t="0" r="5386" b="0"/>
            <wp:docPr id="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6048" t="20326" r="6085" b="24164"/>
                    <a:stretch>
                      <a:fillRect/>
                    </a:stretch>
                  </pic:blipFill>
                  <pic:spPr>
                    <a:xfrm>
                      <a:off x="0" y="0"/>
                      <a:ext cx="2337764" cy="2786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3449894" cy="2779995"/>
            <wp:effectExtent l="0" t="0" r="0" b="1305"/>
            <wp:docPr id="8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7020" t="17152" r="8057" b="20386"/>
                    <a:stretch>
                      <a:fillRect/>
                    </a:stretch>
                  </pic:blipFill>
                  <pic:spPr>
                    <a:xfrm>
                      <a:off x="0" y="0"/>
                      <a:ext cx="3449894" cy="27799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5836057" cy="2330860"/>
            <wp:effectExtent l="0" t="0" r="0" b="0"/>
            <wp:docPr id="9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9078" t="9397" r="7821" b="26349"/>
                    <a:stretch>
                      <a:fillRect/>
                    </a:stretch>
                  </pic:blipFill>
                  <pic:spPr>
                    <a:xfrm>
                      <a:off x="0" y="0"/>
                      <a:ext cx="5836057" cy="2330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b/>
        </w:rPr>
        <w:t xml:space="preserve">- 14.02.2022 Конкурс рисунков </w:t>
      </w:r>
      <w:r>
        <w:rPr>
          <w:b/>
        </w:rPr>
        <w:t>«</w:t>
      </w:r>
      <w:r>
        <w:rPr>
          <w:b/>
          <w:lang w:val="en-US"/>
        </w:rPr>
        <w:t>English</w:t>
      </w:r>
      <w:r>
        <w:rPr>
          <w:b/>
        </w:rPr>
        <w:t xml:space="preserve"> </w:t>
      </w:r>
      <w:r>
        <w:rPr>
          <w:b/>
          <w:lang w:val="en-US"/>
        </w:rPr>
        <w:t>is</w:t>
      </w:r>
      <w:r>
        <w:rPr>
          <w:b/>
        </w:rPr>
        <w:t xml:space="preserve"> </w:t>
      </w:r>
      <w:r>
        <w:rPr>
          <w:b/>
          <w:lang w:val="en-US"/>
        </w:rPr>
        <w:t>an</w:t>
      </w:r>
      <w:r>
        <w:rPr>
          <w:b/>
        </w:rPr>
        <w:t xml:space="preserve"> </w:t>
      </w:r>
      <w:r>
        <w:rPr>
          <w:b/>
          <w:lang w:val="en-US"/>
        </w:rPr>
        <w:t>international</w:t>
      </w:r>
      <w:r>
        <w:rPr>
          <w:b/>
        </w:rPr>
        <w:t xml:space="preserve"> </w:t>
      </w:r>
      <w:r>
        <w:rPr>
          <w:b/>
          <w:lang w:val="en-US"/>
        </w:rPr>
        <w:t>language</w:t>
      </w:r>
      <w:r>
        <w:rPr>
          <w:b/>
        </w:rPr>
        <w:t xml:space="preserve">» был проведен под руководством  молодого учителя  английского языка Темирбек </w:t>
      </w:r>
      <w:proofErr w:type="gramStart"/>
      <w:r>
        <w:rPr>
          <w:b/>
        </w:rPr>
        <w:t>к</w:t>
      </w:r>
      <w:proofErr w:type="gramEnd"/>
      <w:r>
        <w:rPr>
          <w:b/>
        </w:rPr>
        <w:t xml:space="preserve"> Саламат.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С целью формирования творческой активности учащихся, повышения мотивации к изучению и использованию английского языка, а также ра</w:t>
      </w:r>
      <w:r>
        <w:t>сширению знаний о  ведущих символах англоговорящих стран.</w:t>
      </w: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3052203" cy="2543476"/>
            <wp:effectExtent l="0" t="0" r="0" b="9224"/>
            <wp:docPr id="1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2203" cy="2543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3002340" cy="2609212"/>
            <wp:effectExtent l="0" t="0" r="7560" b="638"/>
            <wp:docPr id="1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2340" cy="26092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3146075" cy="2836651"/>
            <wp:effectExtent l="0" t="0" r="0" b="1799"/>
            <wp:docPr id="1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6075" cy="28366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20001" cy="2763609"/>
            <wp:effectExtent l="0" t="0" r="4149" b="0"/>
            <wp:docPr id="1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0001" cy="27636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b/>
        </w:rPr>
        <w:t xml:space="preserve">17.02.2022 Конкурс — презентация « </w:t>
      </w:r>
      <w:r>
        <w:rPr>
          <w:b/>
          <w:lang w:val="en-US"/>
        </w:rPr>
        <w:t>English</w:t>
      </w:r>
      <w:r>
        <w:rPr>
          <w:b/>
        </w:rPr>
        <w:t xml:space="preserve"> </w:t>
      </w:r>
      <w:r>
        <w:rPr>
          <w:b/>
          <w:lang w:val="en-US"/>
        </w:rPr>
        <w:t>is</w:t>
      </w:r>
      <w:r>
        <w:rPr>
          <w:b/>
        </w:rPr>
        <w:t xml:space="preserve"> </w:t>
      </w:r>
      <w:r>
        <w:rPr>
          <w:b/>
          <w:lang w:val="en-US"/>
        </w:rPr>
        <w:t>a</w:t>
      </w:r>
      <w:r>
        <w:rPr>
          <w:b/>
        </w:rPr>
        <w:t xml:space="preserve"> </w:t>
      </w:r>
      <w:r>
        <w:rPr>
          <w:b/>
          <w:lang w:val="en-US"/>
        </w:rPr>
        <w:t>world</w:t>
      </w:r>
      <w:r>
        <w:rPr>
          <w:b/>
        </w:rPr>
        <w:t xml:space="preserve"> </w:t>
      </w:r>
      <w:r>
        <w:rPr>
          <w:b/>
          <w:lang w:val="en-US"/>
        </w:rPr>
        <w:t>language</w:t>
      </w:r>
      <w:r>
        <w:rPr>
          <w:b/>
        </w:rPr>
        <w:t>»</w:t>
      </w:r>
      <w:r>
        <w:t xml:space="preserve"> проводилась учителем английского языка Боскобеевой А.А. с целью:</w:t>
      </w:r>
    </w:p>
    <w:p w:rsidR="00310A77" w:rsidRDefault="00A97E6A">
      <w:pPr>
        <w:pStyle w:val="Standard"/>
        <w:spacing w:line="360" w:lineRule="auto"/>
        <w:jc w:val="both"/>
      </w:pPr>
      <w:r>
        <w:t xml:space="preserve">- Обобщения знания учащихся о культуре страны изучаемого </w:t>
      </w:r>
      <w:r>
        <w:t>языка;</w:t>
      </w:r>
    </w:p>
    <w:p w:rsidR="00310A77" w:rsidRDefault="00A97E6A">
      <w:pPr>
        <w:pStyle w:val="Standard"/>
        <w:spacing w:line="360" w:lineRule="auto"/>
        <w:jc w:val="both"/>
      </w:pPr>
      <w:r>
        <w:t>- Развития у школьников творческого мышления;</w:t>
      </w:r>
    </w:p>
    <w:p w:rsidR="00310A77" w:rsidRDefault="00A97E6A">
      <w:pPr>
        <w:pStyle w:val="Standard"/>
        <w:spacing w:line="360" w:lineRule="auto"/>
        <w:jc w:val="both"/>
      </w:pPr>
      <w:r>
        <w:t>- Воспитания  устойчивого  интереса к изучаемому предмету, положительное отношение к знаниям;</w:t>
      </w:r>
    </w:p>
    <w:p w:rsidR="00310A77" w:rsidRDefault="00A97E6A">
      <w:pPr>
        <w:pStyle w:val="Standard"/>
        <w:spacing w:line="360" w:lineRule="auto"/>
        <w:jc w:val="both"/>
      </w:pPr>
      <w:r>
        <w:t xml:space="preserve">- Воспитание культуры общения на занятии и в привычной повседневной жизни. </w:t>
      </w:r>
    </w:p>
    <w:p w:rsidR="00310A77" w:rsidRDefault="00A97E6A">
      <w:pPr>
        <w:pStyle w:val="Standard"/>
        <w:spacing w:line="360" w:lineRule="auto"/>
        <w:jc w:val="both"/>
      </w:pPr>
      <w:r>
        <w:t>Форма проведения с учетом пандеми</w:t>
      </w:r>
      <w:r>
        <w:t>и – онлайн, причем широко использовались компьютерные презентации, аудио и видеоматериал, художественная литература.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t xml:space="preserve">    </w:t>
      </w: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3055906" cy="2383118"/>
            <wp:effectExtent l="0" t="0" r="0" b="0"/>
            <wp:docPr id="14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13428" t="19374" r="13651" b="21720"/>
                    <a:stretch>
                      <a:fillRect/>
                    </a:stretch>
                  </pic:blipFill>
                  <pic:spPr>
                    <a:xfrm>
                      <a:off x="0" y="0"/>
                      <a:ext cx="3055906" cy="23831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923693" cy="2370399"/>
            <wp:effectExtent l="0" t="0" r="0" b="0"/>
            <wp:docPr id="15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12454" t="14008" r="12312" b="15076"/>
                    <a:stretch>
                      <a:fillRect/>
                    </a:stretch>
                  </pic:blipFill>
                  <pic:spPr>
                    <a:xfrm>
                      <a:off x="0" y="0"/>
                      <a:ext cx="2923693" cy="2370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A97E6A">
      <w:pPr>
        <w:pStyle w:val="Standard"/>
        <w:spacing w:line="360" w:lineRule="auto"/>
        <w:jc w:val="both"/>
      </w:pPr>
      <w:r>
        <w:t xml:space="preserve">  </w:t>
      </w:r>
    </w:p>
    <w:p w:rsidR="00310A77" w:rsidRDefault="00A97E6A">
      <w:pPr>
        <w:pStyle w:val="Standard"/>
        <w:spacing w:line="360" w:lineRule="auto"/>
        <w:jc w:val="both"/>
      </w:pPr>
      <w:r>
        <w:rPr>
          <w:lang w:val="en-US"/>
        </w:rPr>
        <w:lastRenderedPageBreak/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2975933" cy="2634852"/>
            <wp:effectExtent l="0" t="0" r="0" b="0"/>
            <wp:docPr id="16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12810" t="18766" r="12490" b="11150"/>
                    <a:stretch>
                      <a:fillRect/>
                    </a:stretch>
                  </pic:blipFill>
                  <pic:spPr>
                    <a:xfrm>
                      <a:off x="0" y="0"/>
                      <a:ext cx="2975933" cy="26348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3029654" cy="2648184"/>
            <wp:effectExtent l="0" t="0" r="0" b="0"/>
            <wp:docPr id="17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12985" t="9851" r="12490" b="17440"/>
                    <a:stretch>
                      <a:fillRect/>
                    </a:stretch>
                  </pic:blipFill>
                  <pic:spPr>
                    <a:xfrm>
                      <a:off x="0" y="0"/>
                      <a:ext cx="3029654" cy="26481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t>14.02.2022 руководитель школьного методического объединения Чыныбекова А.</w:t>
      </w:r>
      <w:proofErr w:type="gramStart"/>
      <w:r>
        <w:t>Ш</w:t>
      </w:r>
      <w:proofErr w:type="gramEnd"/>
      <w:r>
        <w:t xml:space="preserve"> </w:t>
      </w:r>
      <w:r>
        <w:rPr>
          <w:b/>
        </w:rPr>
        <w:t xml:space="preserve"> провела  урок- обобщение по теме «</w:t>
      </w:r>
      <w:r>
        <w:rPr>
          <w:b/>
          <w:lang w:val="en-US"/>
        </w:rPr>
        <w:t>Household</w:t>
      </w:r>
      <w:r>
        <w:rPr>
          <w:b/>
        </w:rPr>
        <w:t xml:space="preserve"> </w:t>
      </w:r>
      <w:r>
        <w:rPr>
          <w:b/>
          <w:lang w:val="en-US"/>
        </w:rPr>
        <w:t>o</w:t>
      </w:r>
      <w:r>
        <w:rPr>
          <w:b/>
          <w:lang w:val="en-US"/>
        </w:rPr>
        <w:t>bjects</w:t>
      </w:r>
      <w:r>
        <w:rPr>
          <w:b/>
        </w:rPr>
        <w:t xml:space="preserve">/ </w:t>
      </w:r>
      <w:r>
        <w:rPr>
          <w:b/>
          <w:lang w:val="en-US"/>
        </w:rPr>
        <w:t>Prepositions</w:t>
      </w:r>
      <w:r>
        <w:rPr>
          <w:b/>
        </w:rPr>
        <w:t xml:space="preserve"> </w:t>
      </w:r>
      <w:r>
        <w:rPr>
          <w:b/>
          <w:lang w:val="en-US"/>
        </w:rPr>
        <w:t>of</w:t>
      </w:r>
      <w:r>
        <w:rPr>
          <w:b/>
        </w:rPr>
        <w:t xml:space="preserve"> </w:t>
      </w:r>
      <w:r>
        <w:rPr>
          <w:b/>
          <w:lang w:val="en-US"/>
        </w:rPr>
        <w:t>place</w:t>
      </w:r>
      <w:r>
        <w:rPr>
          <w:b/>
        </w:rPr>
        <w:t xml:space="preserve">» в 5 a классе </w:t>
      </w:r>
    </w:p>
    <w:p w:rsidR="00310A77" w:rsidRDefault="00A97E6A">
      <w:pPr>
        <w:pStyle w:val="Standard"/>
        <w:spacing w:line="360" w:lineRule="auto"/>
        <w:jc w:val="both"/>
      </w:pPr>
      <w:r>
        <w:t xml:space="preserve">Цели урока: </w:t>
      </w:r>
    </w:p>
    <w:p w:rsidR="00310A77" w:rsidRDefault="00A97E6A">
      <w:pPr>
        <w:pStyle w:val="Textbody"/>
        <w:spacing w:line="360" w:lineRule="auto"/>
        <w:jc w:val="both"/>
      </w:pPr>
      <w:r>
        <w:t xml:space="preserve"> - Научить учащихся: - рассказывать о своей квартире/ доме</w:t>
      </w:r>
    </w:p>
    <w:p w:rsidR="00310A77" w:rsidRDefault="00A97E6A">
      <w:pPr>
        <w:pStyle w:val="Textbody"/>
        <w:spacing w:line="360" w:lineRule="auto"/>
        <w:jc w:val="both"/>
      </w:pPr>
      <w:r>
        <w:t xml:space="preserve">-использовать в речи лексические единицы по теме “ </w:t>
      </w:r>
      <w:r>
        <w:rPr>
          <w:lang w:val="en-US"/>
        </w:rPr>
        <w:t>Household</w:t>
      </w:r>
      <w:r>
        <w:t xml:space="preserve"> </w:t>
      </w:r>
      <w:r>
        <w:rPr>
          <w:lang w:val="en-US"/>
        </w:rPr>
        <w:t>objects</w:t>
      </w:r>
      <w:r>
        <w:t>”</w:t>
      </w:r>
    </w:p>
    <w:p w:rsidR="00310A77" w:rsidRDefault="00A97E6A">
      <w:pPr>
        <w:pStyle w:val="Textbody"/>
        <w:tabs>
          <w:tab w:val="left" w:pos="8297"/>
        </w:tabs>
        <w:spacing w:line="360" w:lineRule="auto"/>
        <w:jc w:val="both"/>
      </w:pPr>
      <w:r>
        <w:t>-описывать комнаты,  используя конструкции“</w:t>
      </w:r>
      <w:r>
        <w:rPr>
          <w:lang w:val="en-US"/>
        </w:rPr>
        <w:t>there</w:t>
      </w:r>
      <w:r>
        <w:t xml:space="preserve"> </w:t>
      </w:r>
      <w:r>
        <w:rPr>
          <w:lang w:val="en-US"/>
        </w:rPr>
        <w:t>is</w:t>
      </w:r>
      <w:r>
        <w:t>/</w:t>
      </w:r>
      <w:r>
        <w:rPr>
          <w:lang w:val="en-US"/>
        </w:rPr>
        <w:t>there</w:t>
      </w:r>
      <w:r>
        <w:t xml:space="preserve"> </w:t>
      </w:r>
      <w:r>
        <w:rPr>
          <w:lang w:val="en-US"/>
        </w:rPr>
        <w:t>are</w:t>
      </w:r>
      <w:r>
        <w:t xml:space="preserve">”; </w:t>
      </w:r>
      <w:r>
        <w:tab/>
      </w:r>
    </w:p>
    <w:p w:rsidR="00310A77" w:rsidRDefault="00A97E6A">
      <w:pPr>
        <w:pStyle w:val="Textbody"/>
        <w:spacing w:line="360" w:lineRule="auto"/>
        <w:jc w:val="both"/>
      </w:pPr>
      <w:r>
        <w:t>-распознавать, произносить, писать и употреблять в речи предлоги места;</w:t>
      </w:r>
    </w:p>
    <w:p w:rsidR="00310A77" w:rsidRDefault="00A97E6A">
      <w:pPr>
        <w:pStyle w:val="Textbody"/>
        <w:spacing w:line="360" w:lineRule="auto"/>
        <w:jc w:val="both"/>
      </w:pPr>
      <w:r>
        <w:t xml:space="preserve"> -развивать навыки говорения, совершенствования лексических и грамматических знаний в ходе учебного процесса; формировать творческое мышление учащихся через презентации. Конечно же, на</w:t>
      </w:r>
      <w:r>
        <w:t xml:space="preserve"> уроке использовались все возможности: проектор, компьютер, Интернет ресурсы, ватман, клей, картинки и книги.</w:t>
      </w:r>
    </w:p>
    <w:p w:rsidR="00310A77" w:rsidRDefault="00A97E6A">
      <w:pPr>
        <w:pStyle w:val="Standard"/>
        <w:spacing w:line="360" w:lineRule="auto"/>
        <w:jc w:val="both"/>
      </w:pPr>
      <w:r>
        <w:t>Хотелось бы отметить, что на уроке учащиеся  были активны, внимательны, проявили творчество; соблюдены нормы педагогической этики и культура общен</w:t>
      </w:r>
      <w:r>
        <w:t>ия. На протяжении всего урока поддерживалась доброжелательная атмосфера. Присутствующие учителя также отметили,  что все цели и задачи, поставленные на уроке, были успешно достигнуты. Все запланированные этапы урока были успешно реализованы.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3012417" cy="2420526"/>
            <wp:effectExtent l="0" t="0" r="0" b="0"/>
            <wp:docPr id="18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2417" cy="24205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04511" cy="2495589"/>
            <wp:effectExtent l="0" t="0" r="589" b="0"/>
            <wp:docPr id="1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4511" cy="24955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3009299" cy="2639772"/>
            <wp:effectExtent l="0" t="0" r="601" b="8178"/>
            <wp:docPr id="2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9299" cy="26397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826209" cy="2709531"/>
            <wp:effectExtent l="0" t="0" r="0" b="0"/>
            <wp:docPr id="21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6209" cy="27095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b/>
        </w:rPr>
        <w:t xml:space="preserve">17.02.2022 Молодой учитель английского языка, </w:t>
      </w:r>
      <w:proofErr w:type="gramStart"/>
      <w:r>
        <w:rPr>
          <w:b/>
        </w:rPr>
        <w:t>выигравшая</w:t>
      </w:r>
      <w:proofErr w:type="gramEnd"/>
      <w:r>
        <w:rPr>
          <w:b/>
        </w:rPr>
        <w:t xml:space="preserve"> Депозит молодого учителя в 2021 году,  Мухутдинова Н.Б проводила урок – обобщение по грамматическому материалу «</w:t>
      </w:r>
      <w:r>
        <w:rPr>
          <w:b/>
          <w:lang w:val="en-US"/>
        </w:rPr>
        <w:t>My</w:t>
      </w:r>
      <w:r>
        <w:rPr>
          <w:b/>
        </w:rPr>
        <w:t xml:space="preserve"> </w:t>
      </w:r>
      <w:r>
        <w:rPr>
          <w:b/>
          <w:lang w:val="en-US"/>
        </w:rPr>
        <w:t>house</w:t>
      </w:r>
      <w:r>
        <w:rPr>
          <w:b/>
        </w:rPr>
        <w:t xml:space="preserve">» в 5 в классе </w:t>
      </w:r>
    </w:p>
    <w:p w:rsidR="00310A77" w:rsidRDefault="00A97E6A">
      <w:pPr>
        <w:pStyle w:val="Standard"/>
        <w:spacing w:line="360" w:lineRule="auto"/>
        <w:jc w:val="both"/>
      </w:pPr>
      <w:r>
        <w:t>Цель урока:</w:t>
      </w:r>
    </w:p>
    <w:p w:rsidR="00310A77" w:rsidRDefault="00A97E6A">
      <w:pPr>
        <w:pStyle w:val="Standard"/>
        <w:spacing w:line="360" w:lineRule="auto"/>
        <w:jc w:val="both"/>
      </w:pPr>
      <w:r>
        <w:t>- научиться употреблять лексику по теме «Мой дом» в</w:t>
      </w:r>
      <w:r>
        <w:t xml:space="preserve"> разговорной речи </w:t>
      </w:r>
    </w:p>
    <w:p w:rsidR="00310A77" w:rsidRDefault="00A97E6A">
      <w:pPr>
        <w:pStyle w:val="Standard"/>
        <w:spacing w:line="360" w:lineRule="auto"/>
        <w:jc w:val="both"/>
      </w:pPr>
      <w:r>
        <w:t>Задачи урока сложились из учебных и личностных умений, которые проходили в единой связке. Это и расширение словарного запаса;  умение  использовать в процессе общения активную лексику в соответствии с коммуникативной задачей, формировани</w:t>
      </w:r>
      <w:r>
        <w:t xml:space="preserve">е потребности в практическом использовании знаний английского языка в жизненных ситуациях и мотивация к дальнейшему овладению иностранным языком. </w:t>
      </w:r>
    </w:p>
    <w:p w:rsidR="00310A77" w:rsidRDefault="00A97E6A">
      <w:pPr>
        <w:pStyle w:val="Standard"/>
        <w:spacing w:line="360" w:lineRule="auto"/>
        <w:jc w:val="both"/>
      </w:pPr>
      <w:r>
        <w:t>На уроке было использовано сочетание таких методов, как: коммуникативный, наглядно иллюстративный метод (демо</w:t>
      </w:r>
      <w:r>
        <w:t>нстрация слайдов), словесный мето</w:t>
      </w:r>
      <w:proofErr w:type="gramStart"/>
      <w:r>
        <w:t>д(</w:t>
      </w:r>
      <w:proofErr w:type="gramEnd"/>
      <w:r>
        <w:t>рассказ).</w:t>
      </w:r>
    </w:p>
    <w:p w:rsidR="00310A77" w:rsidRDefault="00A97E6A">
      <w:pPr>
        <w:pStyle w:val="Standard"/>
        <w:spacing w:line="360" w:lineRule="auto"/>
        <w:jc w:val="both"/>
      </w:pPr>
      <w:r>
        <w:lastRenderedPageBreak/>
        <w:t xml:space="preserve">Образовательные ресурсы: компьютер, проектор, презентация </w:t>
      </w:r>
    </w:p>
    <w:p w:rsidR="00310A77" w:rsidRDefault="00A97E6A">
      <w:pPr>
        <w:pStyle w:val="Standard"/>
        <w:spacing w:line="360" w:lineRule="auto"/>
        <w:jc w:val="both"/>
      </w:pPr>
      <w:r>
        <w:t xml:space="preserve">Данный урок был направлен на повторение инструкций </w:t>
      </w:r>
      <w:r>
        <w:rPr>
          <w:lang w:val="en-US"/>
        </w:rPr>
        <w:t>there</w:t>
      </w:r>
      <w:r>
        <w:t xml:space="preserve"> </w:t>
      </w:r>
      <w:r>
        <w:rPr>
          <w:lang w:val="en-US"/>
        </w:rPr>
        <w:t>is</w:t>
      </w:r>
      <w:r>
        <w:t xml:space="preserve">/ </w:t>
      </w:r>
      <w:r>
        <w:rPr>
          <w:lang w:val="en-US"/>
        </w:rPr>
        <w:t>there</w:t>
      </w:r>
      <w:r>
        <w:t xml:space="preserve"> </w:t>
      </w:r>
      <w:r>
        <w:rPr>
          <w:lang w:val="en-US"/>
        </w:rPr>
        <w:t>are</w:t>
      </w:r>
      <w:r>
        <w:t>. Учащиеся активно работали на всех этапах урока, были мотивированы на учебную дея</w:t>
      </w:r>
      <w:r>
        <w:t>тельность. Цель урока была достигнута.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705581" cy="1852373"/>
            <wp:effectExtent l="0" t="0" r="0" b="0"/>
            <wp:docPr id="22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5581" cy="18523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670221" cy="1894691"/>
            <wp:effectExtent l="0" t="0" r="0" b="0"/>
            <wp:docPr id="23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0221" cy="18946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6141979" cy="2225247"/>
            <wp:effectExtent l="0" t="0" r="0" b="3603"/>
            <wp:docPr id="24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1979" cy="22252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b/>
        </w:rPr>
        <w:t>16.02.2022 Молодой учитель английского языка со стажем педагогической деятельности 2 года Темирбек кызы Саламат, провела  открытый урок по теме «</w:t>
      </w:r>
      <w:r>
        <w:rPr>
          <w:b/>
          <w:lang w:val="en-US"/>
        </w:rPr>
        <w:t>Sport</w:t>
      </w:r>
      <w:r>
        <w:rPr>
          <w:b/>
        </w:rPr>
        <w:t xml:space="preserve"> </w:t>
      </w:r>
      <w:r>
        <w:rPr>
          <w:b/>
          <w:lang w:val="en-US"/>
        </w:rPr>
        <w:t>in</w:t>
      </w:r>
      <w:r>
        <w:rPr>
          <w:b/>
        </w:rPr>
        <w:t xml:space="preserve"> </w:t>
      </w:r>
      <w:r>
        <w:rPr>
          <w:b/>
          <w:lang w:val="en-US"/>
        </w:rPr>
        <w:t>our</w:t>
      </w:r>
      <w:r>
        <w:rPr>
          <w:b/>
        </w:rPr>
        <w:t xml:space="preserve"> </w:t>
      </w:r>
      <w:r>
        <w:rPr>
          <w:b/>
          <w:lang w:val="en-US"/>
        </w:rPr>
        <w:t>life</w:t>
      </w:r>
      <w:r>
        <w:rPr>
          <w:b/>
        </w:rPr>
        <w:t xml:space="preserve">»  в </w:t>
      </w:r>
      <w:proofErr w:type="gramStart"/>
      <w:r>
        <w:rPr>
          <w:b/>
        </w:rPr>
        <w:t>11</w:t>
      </w:r>
      <w:proofErr w:type="gramEnd"/>
      <w:r>
        <w:rPr>
          <w:b/>
        </w:rPr>
        <w:t xml:space="preserve"> а классе с ц</w:t>
      </w:r>
      <w:r>
        <w:rPr>
          <w:rStyle w:val="c0"/>
          <w:color w:val="000000"/>
        </w:rPr>
        <w:t xml:space="preserve">елью </w:t>
      </w:r>
      <w:r>
        <w:t>улучшения  знаний уч</w:t>
      </w:r>
      <w:r>
        <w:t>ащихся по теме  «Спорт в нашей жизни»</w:t>
      </w:r>
    </w:p>
    <w:p w:rsidR="00310A77" w:rsidRDefault="00A97E6A">
      <w:pPr>
        <w:pStyle w:val="c5"/>
        <w:shd w:val="clear" w:color="auto" w:fill="FFFFFF"/>
        <w:spacing w:before="0" w:after="0" w:line="360" w:lineRule="auto"/>
        <w:jc w:val="both"/>
      </w:pPr>
      <w:r>
        <w:rPr>
          <w:rStyle w:val="c8"/>
          <w:bCs/>
          <w:iCs/>
          <w:color w:val="000000"/>
        </w:rPr>
        <w:t>Задачи  урока:</w:t>
      </w:r>
    </w:p>
    <w:p w:rsidR="00310A77" w:rsidRDefault="00A97E6A">
      <w:pPr>
        <w:pStyle w:val="c20"/>
        <w:shd w:val="clear" w:color="auto" w:fill="FFFFFF"/>
        <w:spacing w:before="0" w:after="0" w:line="360" w:lineRule="auto"/>
        <w:jc w:val="both"/>
      </w:pPr>
      <w:r>
        <w:rPr>
          <w:rStyle w:val="c10"/>
          <w:iCs/>
          <w:color w:val="000000"/>
          <w:u w:val="single"/>
        </w:rPr>
        <w:t>Образовательные:</w:t>
      </w:r>
      <w:r>
        <w:rPr>
          <w:rStyle w:val="c0"/>
          <w:color w:val="000000"/>
        </w:rPr>
        <w:t> совершенствовать лексико-грамматические навыки говорения по теме «Спорт  в разных видах речевой деятельности: аудирование, говорение, чтение, письмо; с</w:t>
      </w:r>
      <w:r>
        <w:rPr>
          <w:rStyle w:val="c0"/>
          <w:color w:val="000000"/>
        </w:rPr>
        <w:t>о</w:t>
      </w:r>
      <w:r>
        <w:rPr>
          <w:rStyle w:val="c0"/>
          <w:color w:val="000000"/>
        </w:rPr>
        <w:t>вершенствование грамматических нав</w:t>
      </w:r>
      <w:r>
        <w:rPr>
          <w:rStyle w:val="c0"/>
          <w:color w:val="000000"/>
        </w:rPr>
        <w:t>ыков: употребление play, do, go с видами спорта.</w:t>
      </w:r>
    </w:p>
    <w:p w:rsidR="00310A77" w:rsidRDefault="00A97E6A">
      <w:pPr>
        <w:pStyle w:val="c47"/>
        <w:shd w:val="clear" w:color="auto" w:fill="FFFFFF"/>
        <w:spacing w:before="0" w:after="0" w:line="360" w:lineRule="auto"/>
        <w:jc w:val="both"/>
      </w:pPr>
      <w:r>
        <w:rPr>
          <w:rStyle w:val="c10"/>
          <w:iCs/>
          <w:color w:val="000000"/>
          <w:u w:val="single"/>
        </w:rPr>
        <w:t>Развивающие</w:t>
      </w:r>
      <w:r>
        <w:rPr>
          <w:rStyle w:val="c33"/>
          <w:color w:val="000000"/>
        </w:rPr>
        <w:t>: развивать речевые и познавательные способности, память, мышление, мот</w:t>
      </w:r>
      <w:r>
        <w:rPr>
          <w:rStyle w:val="c33"/>
          <w:color w:val="000000"/>
        </w:rPr>
        <w:t>и</w:t>
      </w:r>
      <w:r>
        <w:rPr>
          <w:rStyle w:val="c33"/>
          <w:color w:val="000000"/>
        </w:rPr>
        <w:t>вацию к изучению английского  языка как новому средству общения;</w:t>
      </w:r>
      <w:r>
        <w:rPr>
          <w:rStyle w:val="c54"/>
          <w:rFonts w:ascii="Calibri" w:hAnsi="Calibri"/>
          <w:color w:val="000000"/>
        </w:rPr>
        <w:t> </w:t>
      </w:r>
      <w:r>
        <w:rPr>
          <w:rStyle w:val="c0"/>
          <w:color w:val="000000"/>
        </w:rPr>
        <w:t xml:space="preserve">развитие фонетических навыков и навыков чтения с полным </w:t>
      </w:r>
      <w:r>
        <w:rPr>
          <w:rStyle w:val="c0"/>
          <w:color w:val="000000"/>
        </w:rPr>
        <w:t>пониманием прочитанного</w:t>
      </w:r>
    </w:p>
    <w:p w:rsidR="00310A77" w:rsidRDefault="00A97E6A">
      <w:pPr>
        <w:pStyle w:val="c47"/>
        <w:shd w:val="clear" w:color="auto" w:fill="FFFFFF"/>
        <w:spacing w:before="0" w:after="0" w:line="360" w:lineRule="auto"/>
        <w:jc w:val="both"/>
      </w:pPr>
      <w:r>
        <w:rPr>
          <w:rStyle w:val="c10"/>
          <w:iCs/>
          <w:color w:val="000000"/>
          <w:u w:val="single"/>
        </w:rPr>
        <w:lastRenderedPageBreak/>
        <w:t>Воспитательные</w:t>
      </w:r>
      <w:r>
        <w:rPr>
          <w:rStyle w:val="c0"/>
          <w:color w:val="000000"/>
        </w:rPr>
        <w:t>: поддерживать интерес к иностранному языку, воспитывать потребность здорового образа жизни, развивать умение работать индивидуально и в группе.</w:t>
      </w:r>
    </w:p>
    <w:p w:rsidR="00310A77" w:rsidRDefault="00A97E6A">
      <w:pPr>
        <w:pStyle w:val="c5"/>
        <w:shd w:val="clear" w:color="auto" w:fill="FFFFFF"/>
        <w:spacing w:before="0" w:after="0" w:line="360" w:lineRule="auto"/>
        <w:jc w:val="both"/>
      </w:pPr>
      <w:r>
        <w:rPr>
          <w:rStyle w:val="c0"/>
          <w:color w:val="000000"/>
        </w:rPr>
        <w:t xml:space="preserve"> Учитель доказала, что хорошо владеет интерактивной методикой </w:t>
      </w:r>
      <w:r>
        <w:rPr>
          <w:rStyle w:val="c0"/>
          <w:color w:val="000000"/>
        </w:rPr>
        <w:t>преподавания и использ</w:t>
      </w:r>
      <w:r>
        <w:rPr>
          <w:rStyle w:val="c0"/>
          <w:color w:val="000000"/>
        </w:rPr>
        <w:t>у</w:t>
      </w:r>
      <w:r>
        <w:rPr>
          <w:rStyle w:val="c0"/>
          <w:color w:val="000000"/>
        </w:rPr>
        <w:t>ет все оснащение урока: презентация, раздаточный материал, доска, видео материал</w:t>
      </w:r>
    </w:p>
    <w:p w:rsidR="00310A77" w:rsidRDefault="00A97E6A">
      <w:pPr>
        <w:pStyle w:val="c5"/>
        <w:shd w:val="clear" w:color="auto" w:fill="FFFFFF"/>
        <w:spacing w:before="0" w:after="0" w:line="360" w:lineRule="auto"/>
        <w:jc w:val="both"/>
      </w:pPr>
      <w:r>
        <w:rPr>
          <w:rStyle w:val="c0"/>
          <w:color w:val="000000"/>
        </w:rPr>
        <w:t> </w:t>
      </w:r>
    </w:p>
    <w:p w:rsidR="00310A77" w:rsidRDefault="00310A77">
      <w:pPr>
        <w:pStyle w:val="Standard"/>
        <w:spacing w:line="360" w:lineRule="auto"/>
        <w:jc w:val="both"/>
        <w:rPr>
          <w:b/>
        </w:rPr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753294" cy="2392564"/>
            <wp:effectExtent l="0" t="0" r="8956" b="7736"/>
            <wp:docPr id="25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3294" cy="23925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19379" cy="2595423"/>
            <wp:effectExtent l="0" t="0" r="4771" b="0"/>
            <wp:docPr id="26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19379" cy="25954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b/>
        </w:rPr>
        <w:t>16.02.2022 учитель английского языка Сырдыбаева М.Э проводила открытый урок по теме «</w:t>
      </w:r>
      <w:r>
        <w:rPr>
          <w:b/>
          <w:lang w:val="en-US"/>
        </w:rPr>
        <w:t>My</w:t>
      </w:r>
      <w:r>
        <w:rPr>
          <w:b/>
        </w:rPr>
        <w:t xml:space="preserve"> </w:t>
      </w:r>
      <w:r>
        <w:rPr>
          <w:b/>
          <w:lang w:val="en-US"/>
        </w:rPr>
        <w:t>future</w:t>
      </w:r>
      <w:r>
        <w:rPr>
          <w:b/>
        </w:rPr>
        <w:t xml:space="preserve"> </w:t>
      </w:r>
      <w:r>
        <w:rPr>
          <w:b/>
          <w:lang w:val="en-US"/>
        </w:rPr>
        <w:t>plans</w:t>
      </w:r>
      <w:r>
        <w:rPr>
          <w:b/>
        </w:rPr>
        <w:t xml:space="preserve"> </w:t>
      </w:r>
      <w:r>
        <w:rPr>
          <w:b/>
          <w:lang w:val="en-US"/>
        </w:rPr>
        <w:t>and</w:t>
      </w:r>
      <w:r>
        <w:rPr>
          <w:b/>
        </w:rPr>
        <w:t xml:space="preserve"> </w:t>
      </w:r>
      <w:r>
        <w:rPr>
          <w:b/>
          <w:lang w:val="en-US"/>
        </w:rPr>
        <w:t>hopes</w:t>
      </w:r>
      <w:r>
        <w:rPr>
          <w:b/>
        </w:rPr>
        <w:t>» .</w:t>
      </w:r>
    </w:p>
    <w:p w:rsidR="00310A77" w:rsidRDefault="00A97E6A">
      <w:pPr>
        <w:spacing w:line="360" w:lineRule="auto"/>
        <w:jc w:val="both"/>
      </w:pPr>
      <w:r>
        <w:rPr>
          <w:rFonts w:cs="Times New Roman"/>
          <w:b/>
        </w:rPr>
        <w:t xml:space="preserve">Цели урока:  </w:t>
      </w:r>
      <w:r>
        <w:rPr>
          <w:rFonts w:cs="Times New Roman"/>
        </w:rPr>
        <w:t>изучить употреблен</w:t>
      </w:r>
      <w:r>
        <w:rPr>
          <w:rFonts w:cs="Times New Roman"/>
        </w:rPr>
        <w:t xml:space="preserve">ие глаголов </w:t>
      </w:r>
      <w:r>
        <w:rPr>
          <w:rFonts w:cs="Times New Roman"/>
          <w:i/>
          <w:lang w:val="en-US"/>
        </w:rPr>
        <w:t>want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lang w:val="en-US"/>
        </w:rPr>
        <w:t>would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like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lang w:val="en-US"/>
        </w:rPr>
        <w:t>hope</w:t>
      </w:r>
      <w:r>
        <w:rPr>
          <w:rFonts w:cs="Times New Roman"/>
          <w:i/>
        </w:rPr>
        <w:t>,</w:t>
      </w:r>
      <w:r>
        <w:rPr>
          <w:rFonts w:cs="Times New Roman"/>
        </w:rPr>
        <w:t xml:space="preserve">  </w:t>
      </w:r>
      <w:r>
        <w:rPr>
          <w:rFonts w:cs="Times New Roman"/>
          <w:i/>
          <w:lang w:val="en-US"/>
        </w:rPr>
        <w:t>be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going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to</w:t>
      </w:r>
      <w:r>
        <w:rPr>
          <w:rFonts w:cs="Times New Roman"/>
          <w:i/>
        </w:rPr>
        <w:t>,</w:t>
      </w:r>
      <w:r>
        <w:rPr>
          <w:rFonts w:cs="Times New Roman"/>
        </w:rPr>
        <w:t xml:space="preserve"> которые выражают намерение, надежду и планы на будущее</w:t>
      </w:r>
    </w:p>
    <w:p w:rsidR="00310A77" w:rsidRDefault="00A97E6A">
      <w:pPr>
        <w:spacing w:line="360" w:lineRule="auto"/>
        <w:jc w:val="both"/>
      </w:pPr>
      <w:r>
        <w:rPr>
          <w:rFonts w:cs="Times New Roman"/>
        </w:rPr>
        <w:t xml:space="preserve"> Учащиеся учились  выстраивать  грамматически правильные предложения, используя </w:t>
      </w:r>
      <w:r>
        <w:rPr>
          <w:rFonts w:cs="Times New Roman"/>
          <w:i/>
          <w:lang w:val="en-US"/>
        </w:rPr>
        <w:t>want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lang w:val="en-US"/>
        </w:rPr>
        <w:t>would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like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lang w:val="en-US"/>
        </w:rPr>
        <w:t>hope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lang w:val="en-US"/>
        </w:rPr>
        <w:t>be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going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to</w:t>
      </w:r>
      <w:r>
        <w:rPr>
          <w:rFonts w:cs="Times New Roman"/>
          <w:i/>
        </w:rPr>
        <w:t>:</w:t>
      </w:r>
      <w:r>
        <w:rPr>
          <w:rFonts w:cs="Times New Roman"/>
        </w:rPr>
        <w:t xml:space="preserve">  пользовались навыками использован</w:t>
      </w:r>
      <w:r>
        <w:rPr>
          <w:rFonts w:cs="Times New Roman"/>
        </w:rPr>
        <w:t xml:space="preserve">ия </w:t>
      </w:r>
      <w:r>
        <w:rPr>
          <w:rFonts w:cs="Times New Roman"/>
          <w:i/>
          <w:lang w:val="en-US"/>
        </w:rPr>
        <w:t>want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lang w:val="en-US"/>
        </w:rPr>
        <w:t>would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like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lang w:val="en-US"/>
        </w:rPr>
        <w:t>hope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lang w:val="en-US"/>
        </w:rPr>
        <w:t>be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going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lang w:val="en-US"/>
        </w:rPr>
        <w:t>to</w:t>
      </w:r>
      <w:r>
        <w:rPr>
          <w:rFonts w:cs="Times New Roman"/>
        </w:rPr>
        <w:t xml:space="preserve"> , также  учащиеся  практиковали навыки чтения для нахождения детальной информации (</w:t>
      </w:r>
      <w:r>
        <w:rPr>
          <w:rFonts w:cs="Times New Roman"/>
          <w:lang w:val="en-US"/>
        </w:rPr>
        <w:t>scanning</w:t>
      </w:r>
      <w:r>
        <w:rPr>
          <w:rFonts w:cs="Times New Roman"/>
        </w:rPr>
        <w:t xml:space="preserve">). </w:t>
      </w:r>
    </w:p>
    <w:p w:rsidR="00310A77" w:rsidRDefault="00A97E6A">
      <w:pPr>
        <w:spacing w:line="360" w:lineRule="auto"/>
        <w:jc w:val="both"/>
      </w:pPr>
      <w:r>
        <w:t xml:space="preserve">Были использованы такие методы обучения как: показ, объяснения, организация тренировки, практика общения, те активные </w:t>
      </w:r>
      <w:r>
        <w:t>методы обучения широко применялись учителем на уроке.</w:t>
      </w:r>
    </w:p>
    <w:p w:rsidR="00310A77" w:rsidRDefault="00A97E6A">
      <w:pPr>
        <w:pStyle w:val="Standard"/>
        <w:spacing w:line="360" w:lineRule="auto"/>
        <w:jc w:val="both"/>
      </w:pPr>
      <w:r>
        <w:t xml:space="preserve">Класс был активен. Цели урока были достигнуты 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604165" cy="3936254"/>
            <wp:effectExtent l="0" t="0" r="0" b="7096"/>
            <wp:docPr id="27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4165" cy="39362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338824" cy="4023186"/>
            <wp:effectExtent l="0" t="0" r="0" b="0"/>
            <wp:docPr id="28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8824" cy="40231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Pr="00923CA2" w:rsidRDefault="00A97E6A">
      <w:pPr>
        <w:pStyle w:val="Standard"/>
        <w:spacing w:line="360" w:lineRule="auto"/>
        <w:jc w:val="both"/>
        <w:rPr>
          <w:lang w:val="en-US"/>
        </w:rPr>
      </w:pPr>
      <w:r>
        <w:rPr>
          <w:b/>
          <w:lang w:val="en-US"/>
        </w:rPr>
        <w:t xml:space="preserve">15.02.2022 </w:t>
      </w:r>
      <w:r>
        <w:rPr>
          <w:b/>
        </w:rPr>
        <w:t>Боскобеева</w:t>
      </w:r>
      <w:r>
        <w:rPr>
          <w:b/>
          <w:lang w:val="en-US"/>
        </w:rPr>
        <w:t xml:space="preserve"> </w:t>
      </w:r>
      <w:r>
        <w:rPr>
          <w:b/>
        </w:rPr>
        <w:t>А</w:t>
      </w:r>
      <w:r>
        <w:rPr>
          <w:b/>
          <w:lang w:val="en-US"/>
        </w:rPr>
        <w:t>.</w:t>
      </w:r>
      <w:r>
        <w:rPr>
          <w:b/>
        </w:rPr>
        <w:t>А</w:t>
      </w:r>
      <w:r>
        <w:rPr>
          <w:b/>
          <w:lang w:val="en-US"/>
        </w:rPr>
        <w:t xml:space="preserve"> </w:t>
      </w:r>
      <w:r>
        <w:rPr>
          <w:b/>
        </w:rPr>
        <w:t>провела</w:t>
      </w:r>
      <w:r>
        <w:rPr>
          <w:b/>
          <w:lang w:val="en-US"/>
        </w:rPr>
        <w:t xml:space="preserve"> </w:t>
      </w:r>
      <w:r>
        <w:rPr>
          <w:b/>
        </w:rPr>
        <w:t>урок</w:t>
      </w:r>
      <w:r>
        <w:rPr>
          <w:b/>
          <w:lang w:val="en-US"/>
        </w:rPr>
        <w:t xml:space="preserve"> </w:t>
      </w:r>
      <w:r>
        <w:rPr>
          <w:b/>
        </w:rPr>
        <w:t>по</w:t>
      </w:r>
      <w:r>
        <w:rPr>
          <w:b/>
          <w:lang w:val="en-US"/>
        </w:rPr>
        <w:t xml:space="preserve"> </w:t>
      </w:r>
      <w:r>
        <w:rPr>
          <w:b/>
        </w:rPr>
        <w:t>теме</w:t>
      </w:r>
      <w:r>
        <w:rPr>
          <w:b/>
          <w:lang w:val="en-US"/>
        </w:rPr>
        <w:t xml:space="preserve"> «Characteristics of Americans»</w:t>
      </w:r>
    </w:p>
    <w:p w:rsidR="00310A77" w:rsidRDefault="00A97E6A">
      <w:pPr>
        <w:pStyle w:val="Standard"/>
        <w:spacing w:line="360" w:lineRule="auto"/>
        <w:jc w:val="both"/>
      </w:pPr>
      <w:r>
        <w:t>С целью  улучшения  знаний учащихся по теме  «Образ жизни  америк</w:t>
      </w:r>
      <w:r>
        <w:t>анцев» по их уровню жизни, иметь возможность сравнить систему обучения двух стран: США и Кыргызстана.</w:t>
      </w:r>
    </w:p>
    <w:p w:rsidR="00310A77" w:rsidRDefault="00A97E6A">
      <w:pPr>
        <w:pStyle w:val="Standard"/>
        <w:spacing w:line="360" w:lineRule="auto"/>
        <w:jc w:val="both"/>
      </w:pPr>
      <w:r>
        <w:t>Задачи урока: закрепить лексику по теме «Характеристика Американцев». На уроке  развивались  умения работы   в группе с элементами урок</w:t>
      </w:r>
      <w:proofErr w:type="gramStart"/>
      <w:r>
        <w:t>а-</w:t>
      </w:r>
      <w:proofErr w:type="gramEnd"/>
      <w:r>
        <w:t xml:space="preserve"> презентации, выр</w:t>
      </w:r>
      <w:r>
        <w:t>абатывались  умения проведения диспута. Урок был акцентирован на командную работу. Учитель дал несколько фразовых глаголов, с целью расширения словарного запаса учащихся. Также повторили грамматику прошлого урока, что дети должны уметь использовать граммат</w:t>
      </w:r>
      <w:r>
        <w:t xml:space="preserve">ику в разговорной речи и письме. </w:t>
      </w:r>
    </w:p>
    <w:p w:rsidR="00310A77" w:rsidRDefault="00A97E6A">
      <w:pPr>
        <w:pStyle w:val="Standard"/>
        <w:spacing w:line="360" w:lineRule="auto"/>
        <w:jc w:val="both"/>
      </w:pPr>
      <w:r>
        <w:t xml:space="preserve">В целом цели урока были достигнуты. 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924351" cy="2679566"/>
            <wp:effectExtent l="0" t="0" r="9349" b="6484"/>
            <wp:docPr id="29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4351" cy="26795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67733" cy="2664104"/>
            <wp:effectExtent l="0" t="0" r="0" b="2896"/>
            <wp:docPr id="30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67733" cy="2664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970309" cy="2294375"/>
            <wp:effectExtent l="0" t="0" r="1491" b="0"/>
            <wp:docPr id="31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70309" cy="22943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ind w:firstLine="709"/>
        <w:jc w:val="both"/>
      </w:pPr>
      <w:r>
        <w:lastRenderedPageBreak/>
        <w:t>15.02.2022 учитель английского языка Мухутдинова Н.Б провела конкурс танцев «</w:t>
      </w:r>
      <w:r>
        <w:rPr>
          <w:lang w:val="en-US"/>
        </w:rPr>
        <w:t>Live</w:t>
      </w:r>
      <w:r>
        <w:t xml:space="preserve"> </w:t>
      </w:r>
      <w:r>
        <w:rPr>
          <w:lang w:val="en-US"/>
        </w:rPr>
        <w:t>and</w:t>
      </w:r>
      <w:r>
        <w:t xml:space="preserve"> </w:t>
      </w:r>
      <w:r>
        <w:rPr>
          <w:lang w:val="en-US"/>
        </w:rPr>
        <w:t>Dance</w:t>
      </w:r>
      <w:r>
        <w:t xml:space="preserve">».  В мероприятии приняли участие учащиеся  с 8-11 класс. Главная цель создания </w:t>
      </w:r>
      <w:r>
        <w:t>конкурса в формате онлай</w:t>
      </w:r>
      <w:proofErr w:type="gramStart"/>
      <w:r>
        <w:t>н-</w:t>
      </w:r>
      <w:proofErr w:type="gramEnd"/>
      <w:r>
        <w:t xml:space="preserve"> открыть новые возможности для танцевальных коллективов и отдельных исполнителей.</w:t>
      </w:r>
    </w:p>
    <w:p w:rsidR="00310A77" w:rsidRDefault="00A97E6A">
      <w:pPr>
        <w:pStyle w:val="Standard"/>
        <w:spacing w:line="360" w:lineRule="auto"/>
        <w:ind w:firstLine="709"/>
        <w:jc w:val="both"/>
      </w:pPr>
      <w:r>
        <w:t>Цели проведения онлайн конкурса:</w:t>
      </w:r>
    </w:p>
    <w:p w:rsidR="00310A77" w:rsidRDefault="00A97E6A">
      <w:pPr>
        <w:pStyle w:val="Standard"/>
        <w:spacing w:line="360" w:lineRule="auto"/>
        <w:jc w:val="both"/>
      </w:pPr>
      <w:r>
        <w:t>Установление творческих контактов, укрепление межклассных связей, формирование творческого потенциала подрастающего</w:t>
      </w:r>
      <w:r>
        <w:t xml:space="preserve"> поколения. </w:t>
      </w:r>
    </w:p>
    <w:p w:rsidR="00310A77" w:rsidRDefault="00A97E6A">
      <w:pPr>
        <w:pStyle w:val="Standard"/>
        <w:spacing w:line="360" w:lineRule="auto"/>
        <w:jc w:val="both"/>
      </w:pPr>
      <w:r>
        <w:t>Объединение в режиме онлайн, всех танцоров, находящихся далеко друг от друга, но вдохновленных любовью к хореографии, идеей развития и совершенствования. В этом конкурсе первое место заняли учащиеся 8А класса, второе место Чернова Екатерина с1</w:t>
      </w:r>
      <w:r>
        <w:t xml:space="preserve">1 Г класса.  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                       </w:t>
      </w: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642314" cy="2776264"/>
            <wp:effectExtent l="0" t="0" r="5636" b="5036"/>
            <wp:docPr id="32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 l="22225" t="27812" r="21813" b="27250"/>
                    <a:stretch>
                      <a:fillRect/>
                    </a:stretch>
                  </pic:blipFill>
                  <pic:spPr>
                    <a:xfrm>
                      <a:off x="0" y="0"/>
                      <a:ext cx="2642314" cy="277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670971" cy="2742194"/>
            <wp:effectExtent l="0" t="0" r="0" b="1006"/>
            <wp:docPr id="33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 l="22226" t="27536" r="21829" b="27640"/>
                    <a:stretch>
                      <a:fillRect/>
                    </a:stretch>
                  </pic:blipFill>
                  <pic:spPr>
                    <a:xfrm>
                      <a:off x="0" y="0"/>
                      <a:ext cx="2670971" cy="27421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517644" cy="2078970"/>
            <wp:effectExtent l="0" t="0" r="0" b="0"/>
            <wp:docPr id="34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7644" cy="20789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ind w:firstLine="709"/>
        <w:jc w:val="both"/>
      </w:pPr>
      <w:r>
        <w:t xml:space="preserve">15.02.2022 Темирбек кызы Саламат провела конкурс скороговорок  для учащихся 5-11 </w:t>
      </w:r>
      <w:r>
        <w:lastRenderedPageBreak/>
        <w:t>классов  «</w:t>
      </w:r>
      <w:r>
        <w:rPr>
          <w:lang w:val="en-US"/>
        </w:rPr>
        <w:t>English</w:t>
      </w:r>
      <w:r>
        <w:t xml:space="preserve"> </w:t>
      </w:r>
      <w:r>
        <w:rPr>
          <w:lang w:val="en-US"/>
        </w:rPr>
        <w:t>tongue</w:t>
      </w:r>
      <w:r>
        <w:t xml:space="preserve"> </w:t>
      </w:r>
      <w:r>
        <w:rPr>
          <w:lang w:val="en-US"/>
        </w:rPr>
        <w:t>twisters</w:t>
      </w:r>
      <w:r>
        <w:t>».</w:t>
      </w:r>
    </w:p>
    <w:p w:rsidR="00310A77" w:rsidRDefault="00A97E6A">
      <w:pPr>
        <w:pStyle w:val="Standard"/>
        <w:spacing w:line="360" w:lineRule="auto"/>
        <w:ind w:firstLine="709"/>
        <w:jc w:val="both"/>
      </w:pPr>
      <w:r>
        <w:t>Цель: Повышать интерес к изучению английского языка; тренировать четкость и правильность про</w:t>
      </w:r>
      <w:r>
        <w:t>изношения дикцию учащиеся; формировать интонационную выразительность речи; развивать творческие способности; активизировать  лексик</w:t>
      </w:r>
      <w:proofErr w:type="gramStart"/>
      <w:r>
        <w:t>о-</w:t>
      </w:r>
      <w:proofErr w:type="gramEnd"/>
      <w:r>
        <w:t xml:space="preserve"> грамматические структуры в речи  учащихся, развитие речевых умений; развивать интерес к скороговоркам.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</w:t>
      </w: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3079964" cy="2784823"/>
            <wp:effectExtent l="0" t="0" r="6136" b="0"/>
            <wp:docPr id="35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 l="-784" t="11060" r="-656" b="10932"/>
                    <a:stretch>
                      <a:fillRect/>
                    </a:stretch>
                  </pic:blipFill>
                  <pic:spPr>
                    <a:xfrm>
                      <a:off x="0" y="0"/>
                      <a:ext cx="3079964" cy="27848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64688" cy="2928411"/>
            <wp:effectExtent l="0" t="0" r="0" b="5289"/>
            <wp:docPr id="36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 l="1308" t="11179" r="3789" b="14227"/>
                    <a:stretch>
                      <a:fillRect/>
                    </a:stretch>
                  </pic:blipFill>
                  <pic:spPr>
                    <a:xfrm>
                      <a:off x="0" y="0"/>
                      <a:ext cx="2764688" cy="29284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3051197" cy="2346798"/>
            <wp:effectExtent l="0" t="0" r="0" b="0"/>
            <wp:docPr id="37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 l="5491" t="10793" r="1166" b="10484"/>
                    <a:stretch>
                      <a:fillRect/>
                    </a:stretch>
                  </pic:blipFill>
                  <pic:spPr>
                    <a:xfrm>
                      <a:off x="0" y="0"/>
                      <a:ext cx="3051197" cy="2346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899452" cy="2361666"/>
            <wp:effectExtent l="0" t="0" r="0" b="534"/>
            <wp:docPr id="38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 l="15951" t="13180" r="2214" b="12218"/>
                    <a:stretch>
                      <a:fillRect/>
                    </a:stretch>
                  </pic:blipFill>
                  <pic:spPr>
                    <a:xfrm>
                      <a:off x="0" y="0"/>
                      <a:ext cx="2899452" cy="23616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lang w:val="en-US"/>
        </w:rPr>
        <w:t xml:space="preserve">18.02.2022. </w:t>
      </w:r>
      <w:r>
        <w:t>Конкурс на лучшее сочинение на тему «</w:t>
      </w:r>
      <w:r>
        <w:rPr>
          <w:lang w:val="en-US"/>
        </w:rPr>
        <w:t>How</w:t>
      </w:r>
      <w:r>
        <w:t xml:space="preserve"> </w:t>
      </w:r>
      <w:r>
        <w:rPr>
          <w:lang w:val="en-US"/>
        </w:rPr>
        <w:t>many</w:t>
      </w:r>
      <w:r>
        <w:t xml:space="preserve"> </w:t>
      </w:r>
      <w:r>
        <w:rPr>
          <w:lang w:val="en-US"/>
        </w:rPr>
        <w:t>languages</w:t>
      </w:r>
      <w:r>
        <w:t xml:space="preserve"> </w:t>
      </w:r>
      <w:r>
        <w:rPr>
          <w:lang w:val="en-US"/>
        </w:rPr>
        <w:t>you</w:t>
      </w:r>
      <w:r>
        <w:t xml:space="preserve"> </w:t>
      </w:r>
      <w:r>
        <w:rPr>
          <w:lang w:val="en-US"/>
        </w:rPr>
        <w:t>know</w:t>
      </w:r>
      <w:r>
        <w:t xml:space="preserve">- </w:t>
      </w:r>
      <w:r>
        <w:rPr>
          <w:lang w:val="en-US"/>
        </w:rPr>
        <w:t>that</w:t>
      </w:r>
      <w:r>
        <w:t xml:space="preserve"> </w:t>
      </w:r>
      <w:r>
        <w:rPr>
          <w:lang w:val="en-US"/>
        </w:rPr>
        <w:t>many</w:t>
      </w:r>
      <w:r>
        <w:t xml:space="preserve"> </w:t>
      </w:r>
      <w:r>
        <w:rPr>
          <w:lang w:val="en-US"/>
        </w:rPr>
        <w:t>times</w:t>
      </w:r>
      <w:r>
        <w:t xml:space="preserve"> </w:t>
      </w:r>
      <w:r>
        <w:rPr>
          <w:lang w:val="en-US"/>
        </w:rPr>
        <w:t>you</w:t>
      </w:r>
      <w:r>
        <w:t xml:space="preserve"> </w:t>
      </w:r>
      <w:r>
        <w:rPr>
          <w:lang w:val="en-US"/>
        </w:rPr>
        <w:t>are</w:t>
      </w:r>
      <w:r>
        <w:t xml:space="preserve"> </w:t>
      </w:r>
      <w:r>
        <w:rPr>
          <w:lang w:val="en-US"/>
        </w:rPr>
        <w:t>a</w:t>
      </w:r>
      <w:r>
        <w:t xml:space="preserve"> </w:t>
      </w:r>
      <w:r>
        <w:rPr>
          <w:lang w:val="en-US"/>
        </w:rPr>
        <w:t>person</w:t>
      </w:r>
      <w:proofErr w:type="gramStart"/>
      <w:r>
        <w:t>»  был</w:t>
      </w:r>
      <w:proofErr w:type="gramEnd"/>
      <w:r>
        <w:t xml:space="preserve"> организован и проведен среди  учащихся 10-11-х классов.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Цель конкурса: помочь учащимся формировать и совершенствовать речевые навыки с цел</w:t>
      </w:r>
      <w:r>
        <w:t xml:space="preserve">ью их применения на английском языке для написания эссе; развивать все виды речевой деятельности; работа над навыками: лексическими, грамматическими, умениями: говорить, </w:t>
      </w:r>
      <w:r>
        <w:lastRenderedPageBreak/>
        <w:t>читать, писать и аудировать; повышение общей культуры учащихся; формировать общечелове</w:t>
      </w:r>
      <w:r>
        <w:t>ческих нравственных ценностей, мировоззрения.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997979" cy="2612788"/>
            <wp:effectExtent l="0" t="0" r="2771" b="0"/>
            <wp:docPr id="39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97979" cy="26127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t>18.02.2022 учитель Акматбекова А.</w:t>
      </w:r>
      <w:proofErr w:type="gramStart"/>
      <w:r>
        <w:t>К</w:t>
      </w:r>
      <w:proofErr w:type="gramEnd"/>
      <w:r>
        <w:t xml:space="preserve"> провела </w:t>
      </w:r>
      <w:proofErr w:type="gramStart"/>
      <w:r>
        <w:t>конкурс</w:t>
      </w:r>
      <w:proofErr w:type="gramEnd"/>
      <w:r>
        <w:t xml:space="preserve"> песен  с целью повышения мотивации учащихся к изучению английского языка, развития творческих способностей учащихся. 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948290" cy="1477542"/>
            <wp:effectExtent l="0" t="0" r="0" b="8358"/>
            <wp:docPr id="40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 l="6226" t="37702" r="6074" b="5115"/>
                    <a:stretch>
                      <a:fillRect/>
                    </a:stretch>
                  </pic:blipFill>
                  <pic:spPr>
                    <a:xfrm>
                      <a:off x="0" y="0"/>
                      <a:ext cx="5948290" cy="14775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877196" cy="2028916"/>
            <wp:effectExtent l="0" t="0" r="9254" b="9434"/>
            <wp:docPr id="41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rcRect l="8005" t="24949" r="8214" b="29365"/>
                    <a:stretch>
                      <a:fillRect/>
                    </a:stretch>
                  </pic:blipFill>
                  <pic:spPr>
                    <a:xfrm>
                      <a:off x="0" y="0"/>
                      <a:ext cx="5877196" cy="202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01516" cy="2539910"/>
            <wp:effectExtent l="0" t="0" r="0" b="0"/>
            <wp:docPr id="42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 l="8362" t="30699" r="7864" b="29379"/>
                    <a:stretch>
                      <a:fillRect/>
                    </a:stretch>
                  </pic:blipFill>
                  <pic:spPr>
                    <a:xfrm>
                      <a:off x="0" y="0"/>
                      <a:ext cx="6101516" cy="2539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A97E6A">
      <w:pPr>
        <w:pStyle w:val="c2"/>
        <w:shd w:val="clear" w:color="auto" w:fill="FFFFFF"/>
        <w:spacing w:before="0" w:after="0" w:line="360" w:lineRule="auto"/>
        <w:jc w:val="both"/>
      </w:pPr>
      <w:r>
        <w:rPr>
          <w:rStyle w:val="c1"/>
          <w:b/>
          <w:bCs/>
          <w:color w:val="000000"/>
        </w:rPr>
        <w:t xml:space="preserve">              </w:t>
      </w:r>
    </w:p>
    <w:p w:rsidR="00310A77" w:rsidRDefault="00A97E6A">
      <w:pPr>
        <w:pStyle w:val="c2"/>
        <w:shd w:val="clear" w:color="auto" w:fill="FFFFFF"/>
        <w:spacing w:before="0" w:after="0" w:line="360" w:lineRule="auto"/>
        <w:jc w:val="both"/>
      </w:pPr>
      <w:r>
        <w:rPr>
          <w:rStyle w:val="c1"/>
          <w:b/>
          <w:bCs/>
          <w:color w:val="000000"/>
        </w:rPr>
        <w:t xml:space="preserve"> 16.02.2022 </w:t>
      </w:r>
      <w:r>
        <w:rPr>
          <w:rStyle w:val="c1"/>
          <w:b/>
          <w:bCs/>
          <w:color w:val="000000"/>
        </w:rPr>
        <w:t>постановка сказок «</w:t>
      </w:r>
      <w:r>
        <w:rPr>
          <w:rStyle w:val="c1"/>
          <w:b/>
          <w:bCs/>
          <w:color w:val="000000"/>
          <w:lang w:val="en-US"/>
        </w:rPr>
        <w:t>The</w:t>
      </w:r>
      <w:r>
        <w:rPr>
          <w:rStyle w:val="c1"/>
          <w:b/>
          <w:bCs/>
          <w:color w:val="000000"/>
        </w:rPr>
        <w:t xml:space="preserve">  </w:t>
      </w:r>
      <w:r>
        <w:rPr>
          <w:rStyle w:val="c1"/>
          <w:b/>
          <w:bCs/>
          <w:color w:val="000000"/>
          <w:lang w:val="en-US"/>
        </w:rPr>
        <w:t>world</w:t>
      </w:r>
      <w:r>
        <w:rPr>
          <w:rStyle w:val="c1"/>
          <w:b/>
          <w:bCs/>
          <w:color w:val="000000"/>
        </w:rPr>
        <w:t xml:space="preserve"> </w:t>
      </w:r>
      <w:r>
        <w:rPr>
          <w:rStyle w:val="c1"/>
          <w:b/>
          <w:bCs/>
          <w:color w:val="000000"/>
          <w:lang w:val="en-US"/>
        </w:rPr>
        <w:t>of</w:t>
      </w:r>
      <w:r>
        <w:rPr>
          <w:rStyle w:val="c1"/>
          <w:b/>
          <w:bCs/>
          <w:color w:val="000000"/>
        </w:rPr>
        <w:t xml:space="preserve"> </w:t>
      </w:r>
      <w:r>
        <w:rPr>
          <w:rStyle w:val="c1"/>
          <w:b/>
          <w:bCs/>
          <w:color w:val="000000"/>
          <w:lang w:val="en-US"/>
        </w:rPr>
        <w:t>fairy</w:t>
      </w:r>
      <w:r>
        <w:rPr>
          <w:rStyle w:val="c1"/>
          <w:b/>
          <w:bCs/>
          <w:color w:val="000000"/>
        </w:rPr>
        <w:t xml:space="preserve"> </w:t>
      </w:r>
      <w:r>
        <w:rPr>
          <w:rStyle w:val="c1"/>
          <w:b/>
          <w:bCs/>
          <w:color w:val="000000"/>
          <w:lang w:val="en-US"/>
        </w:rPr>
        <w:t>tales</w:t>
      </w:r>
      <w:r>
        <w:rPr>
          <w:rStyle w:val="c1"/>
          <w:b/>
          <w:bCs/>
          <w:color w:val="000000"/>
        </w:rPr>
        <w:t xml:space="preserve">»  провела  учитель Сырдыбаева М.Э в 6-х классах </w:t>
      </w:r>
      <w:r>
        <w:rPr>
          <w:rStyle w:val="c1"/>
          <w:bCs/>
          <w:color w:val="000000"/>
        </w:rPr>
        <w:t>с целью</w:t>
      </w:r>
      <w:r>
        <w:rPr>
          <w:rStyle w:val="c1"/>
          <w:b/>
          <w:bCs/>
          <w:color w:val="000000"/>
        </w:rPr>
        <w:t xml:space="preserve"> </w:t>
      </w:r>
      <w:r>
        <w:t xml:space="preserve">привития  учащимся интереса к драматизации народных сказок  на английском языке. </w:t>
      </w:r>
    </w:p>
    <w:p w:rsidR="00310A77" w:rsidRDefault="00A97E6A">
      <w:pPr>
        <w:pStyle w:val="Standard"/>
        <w:spacing w:line="360" w:lineRule="auto"/>
        <w:ind w:firstLine="709"/>
        <w:jc w:val="both"/>
      </w:pPr>
      <w:r>
        <w:t>Задачи мероприятия были следующие: развить навыки диалогической речи, учи</w:t>
      </w:r>
      <w:r>
        <w:t>ть учащихся произносить фразы с правильной интонацией, работать над произношением,</w:t>
      </w:r>
    </w:p>
    <w:p w:rsidR="00310A77" w:rsidRDefault="00A97E6A">
      <w:pPr>
        <w:pStyle w:val="Standard"/>
        <w:spacing w:line="360" w:lineRule="auto"/>
        <w:jc w:val="both"/>
      </w:pPr>
      <w:r>
        <w:t>развить у учащихся артистические способности: умение изображать героя сказки,</w:t>
      </w:r>
    </w:p>
    <w:p w:rsidR="00310A77" w:rsidRDefault="00A97E6A">
      <w:pPr>
        <w:pStyle w:val="Standard"/>
        <w:spacing w:line="360" w:lineRule="auto"/>
        <w:jc w:val="both"/>
      </w:pPr>
      <w:r>
        <w:t>вовлечь учащихся в творческую деятельность через участие в инсценировках сказок.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3003182" cy="2647114"/>
            <wp:effectExtent l="0" t="0" r="6718" b="836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03182" cy="26471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568513" cy="2222193"/>
            <wp:effectExtent l="0" t="0" r="3237" b="6657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68513" cy="2222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830762" cy="1966298"/>
            <wp:effectExtent l="0" t="0" r="7688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30762" cy="19662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3195306" cy="3233345"/>
            <wp:effectExtent l="0" t="0" r="5094" b="5155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95306" cy="32333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A97E6A">
      <w:pPr>
        <w:pStyle w:val="Standard"/>
        <w:spacing w:line="360" w:lineRule="auto"/>
        <w:jc w:val="both"/>
        <w:rPr>
          <w:b/>
        </w:rPr>
      </w:pPr>
      <w:r>
        <w:rPr>
          <w:b/>
        </w:rPr>
        <w:t xml:space="preserve">      </w:t>
      </w:r>
      <w:r>
        <w:rPr>
          <w:b/>
        </w:rPr>
        <w:t xml:space="preserve">   Закрытие декады английского языка  прошло 19.02.2022 учебного года в торжественной обстановке. Были  проведены:</w:t>
      </w:r>
    </w:p>
    <w:p w:rsidR="00310A77" w:rsidRDefault="00A97E6A">
      <w:pPr>
        <w:pStyle w:val="Standard"/>
        <w:spacing w:line="360" w:lineRule="auto"/>
        <w:jc w:val="both"/>
      </w:pPr>
      <w:r>
        <w:t xml:space="preserve">1.Подведены итоги Недели  в форме слайд </w:t>
      </w:r>
      <w:proofErr w:type="gramStart"/>
      <w:r>
        <w:t>-ш</w:t>
      </w:r>
      <w:proofErr w:type="gramEnd"/>
      <w:r>
        <w:t>оу</w:t>
      </w:r>
    </w:p>
    <w:p w:rsidR="00310A77" w:rsidRDefault="00A97E6A">
      <w:pPr>
        <w:pStyle w:val="Standard"/>
        <w:spacing w:line="360" w:lineRule="auto"/>
        <w:jc w:val="both"/>
      </w:pPr>
      <w:r>
        <w:t>2. Праздничные выступления учащихся - победителей конкурса чтецов</w:t>
      </w:r>
    </w:p>
    <w:p w:rsidR="00310A77" w:rsidRDefault="00A97E6A">
      <w:pPr>
        <w:pStyle w:val="Standard"/>
        <w:spacing w:line="360" w:lineRule="auto"/>
        <w:jc w:val="both"/>
      </w:pPr>
      <w:r>
        <w:t>3.Выступления участников танце</w:t>
      </w:r>
      <w:r>
        <w:t>вального тура</w:t>
      </w:r>
    </w:p>
    <w:p w:rsidR="00310A77" w:rsidRDefault="00A97E6A">
      <w:pPr>
        <w:pStyle w:val="Standard"/>
        <w:spacing w:line="360" w:lineRule="auto"/>
        <w:jc w:val="both"/>
      </w:pPr>
      <w:r>
        <w:t>4.Выступление учащихся через  презентации традиций англоговорящих стран</w:t>
      </w:r>
    </w:p>
    <w:p w:rsidR="00310A77" w:rsidRDefault="00A97E6A">
      <w:pPr>
        <w:pStyle w:val="Standard"/>
        <w:spacing w:line="360" w:lineRule="auto"/>
        <w:jc w:val="both"/>
      </w:pPr>
      <w:r>
        <w:t>5.Выступление учащихся  с флэш-мобо</w:t>
      </w:r>
      <w:proofErr w:type="gramStart"/>
      <w:r>
        <w:t>м-</w:t>
      </w:r>
      <w:proofErr w:type="gramEnd"/>
      <w:r>
        <w:t xml:space="preserve"> иллюстрацией  «Ромео и Джульетта»</w:t>
      </w:r>
    </w:p>
    <w:p w:rsidR="00310A77" w:rsidRDefault="00A97E6A">
      <w:pPr>
        <w:pStyle w:val="Standard"/>
        <w:spacing w:line="360" w:lineRule="auto"/>
        <w:jc w:val="both"/>
      </w:pPr>
      <w:r>
        <w:t>6. Награждение активных участников декады в разных номинациях.</w:t>
      </w:r>
    </w:p>
    <w:p w:rsidR="00310A77" w:rsidRDefault="00A97E6A">
      <w:pPr>
        <w:pStyle w:val="Standard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390771" cy="2569207"/>
            <wp:effectExtent l="0" t="0" r="0" b="2543"/>
            <wp:docPr id="4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1" cy="25692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c2"/>
        <w:shd w:val="clear" w:color="auto" w:fill="FFFFFF"/>
        <w:spacing w:before="0" w:after="0" w:line="360" w:lineRule="auto"/>
        <w:jc w:val="both"/>
      </w:pPr>
      <w:r>
        <w:rPr>
          <w:rStyle w:val="c1"/>
          <w:b/>
          <w:bCs/>
          <w:color w:val="000000"/>
        </w:rPr>
        <w:t xml:space="preserve">                  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ind w:firstLine="709"/>
        <w:jc w:val="both"/>
      </w:pPr>
      <w:r>
        <w:t xml:space="preserve">Учащиеся </w:t>
      </w:r>
      <w:r>
        <w:t>были довольны. Все конкурсы, воспитательные мероприятия прошли интересно и познавательно для всех учащихся в школе. Мероприятия Недели  повышают важность  изучения английского языка, углубляются страноведческие знания, учащиеся больше узнают о культуре, об</w:t>
      </w:r>
      <w:r>
        <w:t xml:space="preserve">ычаях и о традициях, которые отражены были в стихах, песнях и т.д.  При проведения Недели английского языка применялись </w:t>
      </w:r>
      <w:proofErr w:type="gramStart"/>
      <w:r>
        <w:t>наглядности</w:t>
      </w:r>
      <w:proofErr w:type="gramEnd"/>
      <w:r>
        <w:t xml:space="preserve"> использовались различные формы и методы работы. В целом,  открытые уроки, мероприятия, которые были запланированы, были пров</w:t>
      </w:r>
      <w:r>
        <w:t>едены и прошли на хорошем уровне. Проведение недели помогло учителям английского языка поддержать интерес и мотивацию учащихся  к изучению предмета. План был полностью выполнен. Все мероприятия помогли учащимся развить свои интеллектуальные, познавательные</w:t>
      </w:r>
      <w:r>
        <w:t>, творческие способности и  пополнить свой лексический запас и попрактиковаться в говорении.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       Неделя английского языка становится не только праздником знаний учеников, демонстрацией умения говорить на изучаемом языке и понимать его при общении с ров</w:t>
      </w:r>
      <w:r>
        <w:t xml:space="preserve">есниками, но и стимулом для дальнейшего его изучения.  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 </w:t>
      </w:r>
      <w:r>
        <w:tab/>
        <w:t xml:space="preserve"> Учителя английского языка показали  на практике, как они используют в своей работе современные педагогические методики и технологии  при преподавании английского языка и уделяют больше внимание </w:t>
      </w:r>
      <w:r>
        <w:t>воспитанию учащихся на уроках посредством иностранного языка, прививают навыки культуры поведения.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    При проведении уроков были предоставлены возможности современных компьютерных технологий. Для того</w:t>
      </w:r>
      <w:proofErr w:type="gramStart"/>
      <w:r>
        <w:t>,</w:t>
      </w:r>
      <w:proofErr w:type="gramEnd"/>
      <w:r>
        <w:t xml:space="preserve"> чтобы разнообразить работу на уроках, использовались</w:t>
      </w:r>
      <w:r>
        <w:t xml:space="preserve"> не только индивидуальные методы работы, но и групповые,  с помощью проектора для выведения на него изображения с компьютера, использовалась интерактивная доска. Отмечалась высокая мотивационная ценность уроков с использованием компьютерных технологий, так</w:t>
      </w:r>
      <w:r>
        <w:t xml:space="preserve"> как:</w:t>
      </w:r>
    </w:p>
    <w:p w:rsidR="00310A77" w:rsidRDefault="00A97E6A">
      <w:pPr>
        <w:pStyle w:val="Standard"/>
        <w:spacing w:line="360" w:lineRule="auto"/>
        <w:jc w:val="both"/>
      </w:pPr>
      <w:r>
        <w:t>- материал соответствует тематике изучаемого материала, что позволяет учащимся чувствовать свою успешность;</w:t>
      </w:r>
    </w:p>
    <w:p w:rsidR="00310A77" w:rsidRDefault="00A97E6A">
      <w:pPr>
        <w:pStyle w:val="Standard"/>
        <w:spacing w:line="360" w:lineRule="auto"/>
        <w:jc w:val="both"/>
      </w:pPr>
      <w:r>
        <w:t>- материал отмечен красочностью исполнения, сопровождается музыкой, что повышает интерес учащихся к материалу.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       Учителя имели возможнос</w:t>
      </w:r>
      <w:r>
        <w:t>ть проявить свои организаторские способности, и творческий подход к работе.</w:t>
      </w:r>
    </w:p>
    <w:p w:rsidR="00310A77" w:rsidRDefault="00A97E6A">
      <w:pPr>
        <w:pStyle w:val="Standard"/>
        <w:spacing w:line="360" w:lineRule="auto"/>
        <w:jc w:val="both"/>
      </w:pPr>
      <w:r>
        <w:t xml:space="preserve">  Все мероприятия, организованные учителями иностранного языка, способствовали расширению знаний по предмету и развитию творческих способностей учащихся.</w:t>
      </w:r>
    </w:p>
    <w:p w:rsidR="00310A77" w:rsidRDefault="00310A77">
      <w:pPr>
        <w:pStyle w:val="Standard"/>
        <w:spacing w:line="360" w:lineRule="auto"/>
        <w:jc w:val="both"/>
      </w:pPr>
    </w:p>
    <w:p w:rsidR="00310A77" w:rsidRDefault="00A97E6A">
      <w:pPr>
        <w:pStyle w:val="Standard"/>
        <w:spacing w:line="360" w:lineRule="auto"/>
        <w:jc w:val="both"/>
      </w:pPr>
      <w:r>
        <w:t xml:space="preserve">               Руководите</w:t>
      </w:r>
      <w:r>
        <w:t xml:space="preserve">ль МО учителей английского языка    Чыныбекова А. </w:t>
      </w:r>
      <w:proofErr w:type="gramStart"/>
      <w:r>
        <w:t>Ш</w:t>
      </w:r>
      <w:proofErr w:type="gramEnd"/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p w:rsidR="00310A77" w:rsidRDefault="00310A77">
      <w:pPr>
        <w:pStyle w:val="Standard"/>
        <w:spacing w:line="360" w:lineRule="auto"/>
        <w:jc w:val="both"/>
      </w:pPr>
    </w:p>
    <w:sectPr w:rsidR="00310A77">
      <w:headerReference w:type="default" r:id="rId54"/>
      <w:footerReference w:type="default" r:id="rId55"/>
      <w:pgSz w:w="11906" w:h="16838"/>
      <w:pgMar w:top="1134" w:right="85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E6A" w:rsidRDefault="00A97E6A">
      <w:r>
        <w:separator/>
      </w:r>
    </w:p>
  </w:endnote>
  <w:endnote w:type="continuationSeparator" w:id="0">
    <w:p w:rsidR="00A97E6A" w:rsidRDefault="00A97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B95" w:rsidRDefault="00A97E6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E6A" w:rsidRDefault="00A97E6A">
      <w:r>
        <w:rPr>
          <w:color w:val="000000"/>
        </w:rPr>
        <w:separator/>
      </w:r>
    </w:p>
  </w:footnote>
  <w:footnote w:type="continuationSeparator" w:id="0">
    <w:p w:rsidR="00A97E6A" w:rsidRDefault="00A97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B95" w:rsidRDefault="00A97E6A">
    <w:pPr>
      <w:pStyle w:val="a7"/>
    </w:pPr>
    <w:r>
      <w:rPr>
        <w:noProof/>
        <w:lang w:eastAsia="ru-RU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8222" cy="5307333"/>
          <wp:effectExtent l="0" t="0" r="0" b="7617"/>
          <wp:wrapNone/>
          <wp:docPr id="1" name="WordPictureWatermark277332542" descr="ПОДЛОЖК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8222" cy="53073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B7291"/>
    <w:multiLevelType w:val="multilevel"/>
    <w:tmpl w:val="E0CCAE3C"/>
    <w:lvl w:ilvl="0">
      <w:numFmt w:val="bullet"/>
      <w:lvlText w:val=""/>
      <w:lvlJc w:val="left"/>
      <w:pPr>
        <w:ind w:left="160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3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65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10A77"/>
    <w:rsid w:val="00310A77"/>
    <w:rsid w:val="00923CA2"/>
    <w:rsid w:val="00A9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  <w:textAlignment w:val="auto"/>
    </w:pPr>
  </w:style>
  <w:style w:type="paragraph" w:customStyle="1" w:styleId="c5">
    <w:name w:val="c5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c20">
    <w:name w:val="c20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c47">
    <w:name w:val="c47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8">
    <w:name w:val="c8"/>
    <w:basedOn w:val="a0"/>
  </w:style>
  <w:style w:type="character" w:customStyle="1" w:styleId="c0">
    <w:name w:val="c0"/>
    <w:basedOn w:val="a0"/>
  </w:style>
  <w:style w:type="character" w:customStyle="1" w:styleId="c10">
    <w:name w:val="c10"/>
    <w:basedOn w:val="a0"/>
  </w:style>
  <w:style w:type="character" w:customStyle="1" w:styleId="c33">
    <w:name w:val="c33"/>
    <w:basedOn w:val="a0"/>
  </w:style>
  <w:style w:type="character" w:customStyle="1" w:styleId="c54">
    <w:name w:val="c54"/>
    <w:basedOn w:val="a0"/>
  </w:style>
  <w:style w:type="paragraph" w:customStyle="1" w:styleId="c2">
    <w:name w:val="c2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1">
    <w:name w:val="c1"/>
    <w:basedOn w:val="a0"/>
  </w:style>
  <w:style w:type="paragraph" w:styleId="a5">
    <w:name w:val="Balloon Text"/>
    <w:basedOn w:val="a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rPr>
      <w:rFonts w:ascii="Tahoma" w:hAnsi="Tahoma"/>
      <w:sz w:val="16"/>
      <w:szCs w:val="14"/>
    </w:rPr>
  </w:style>
  <w:style w:type="paragraph" w:styleId="a7">
    <w:name w:val="head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Верхний колонтитул Знак"/>
    <w:basedOn w:val="a0"/>
    <w:rPr>
      <w:szCs w:val="21"/>
    </w:rPr>
  </w:style>
  <w:style w:type="paragraph" w:styleId="a9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basedOn w:val="a0"/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  <w:textAlignment w:val="auto"/>
    </w:pPr>
  </w:style>
  <w:style w:type="paragraph" w:customStyle="1" w:styleId="c5">
    <w:name w:val="c5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c20">
    <w:name w:val="c20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c47">
    <w:name w:val="c47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8">
    <w:name w:val="c8"/>
    <w:basedOn w:val="a0"/>
  </w:style>
  <w:style w:type="character" w:customStyle="1" w:styleId="c0">
    <w:name w:val="c0"/>
    <w:basedOn w:val="a0"/>
  </w:style>
  <w:style w:type="character" w:customStyle="1" w:styleId="c10">
    <w:name w:val="c10"/>
    <w:basedOn w:val="a0"/>
  </w:style>
  <w:style w:type="character" w:customStyle="1" w:styleId="c33">
    <w:name w:val="c33"/>
    <w:basedOn w:val="a0"/>
  </w:style>
  <w:style w:type="character" w:customStyle="1" w:styleId="c54">
    <w:name w:val="c54"/>
    <w:basedOn w:val="a0"/>
  </w:style>
  <w:style w:type="paragraph" w:customStyle="1" w:styleId="c2">
    <w:name w:val="c2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1">
    <w:name w:val="c1"/>
    <w:basedOn w:val="a0"/>
  </w:style>
  <w:style w:type="paragraph" w:styleId="a5">
    <w:name w:val="Balloon Text"/>
    <w:basedOn w:val="a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rPr>
      <w:rFonts w:ascii="Tahoma" w:hAnsi="Tahoma"/>
      <w:sz w:val="16"/>
      <w:szCs w:val="14"/>
    </w:rPr>
  </w:style>
  <w:style w:type="paragraph" w:styleId="a7">
    <w:name w:val="head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Верхний колонтитул Знак"/>
    <w:basedOn w:val="a0"/>
    <w:rPr>
      <w:szCs w:val="21"/>
    </w:rPr>
  </w:style>
  <w:style w:type="paragraph" w:styleId="a9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basedOn w:val="a0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2584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Мирбек</dc:creator>
  <cp:lastModifiedBy>0706979112</cp:lastModifiedBy>
  <cp:revision>2</cp:revision>
  <dcterms:created xsi:type="dcterms:W3CDTF">2022-03-06T16:40:00Z</dcterms:created>
  <dcterms:modified xsi:type="dcterms:W3CDTF">2022-03-06T16:40:00Z</dcterms:modified>
</cp:coreProperties>
</file>